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F857B" w14:textId="24C5353B" w:rsidR="00B369CF" w:rsidRPr="008351F2" w:rsidRDefault="001772FC" w:rsidP="008D34BE">
      <w:pPr>
        <w:rPr>
          <w:rFonts w:ascii="Verdana" w:hAnsi="Verdana"/>
          <w:b/>
          <w:sz w:val="40"/>
          <w:szCs w:val="40"/>
        </w:rPr>
      </w:pPr>
      <w:bookmarkStart w:id="0" w:name="_Hlk506208918"/>
      <w:r w:rsidRPr="008351F2">
        <w:rPr>
          <w:rFonts w:ascii="Verdana" w:hAnsi="Verdana"/>
          <w:b/>
          <w:sz w:val="40"/>
          <w:szCs w:val="40"/>
        </w:rPr>
        <w:t>TENDER</w:t>
      </w:r>
      <w:r w:rsidR="001C1A23" w:rsidRPr="008351F2">
        <w:rPr>
          <w:rFonts w:ascii="Verdana" w:hAnsi="Verdana"/>
          <w:b/>
          <w:sz w:val="40"/>
          <w:szCs w:val="40"/>
        </w:rPr>
        <w:t xml:space="preserve"> FOR PLUMBING WORKS</w:t>
      </w:r>
    </w:p>
    <w:bookmarkEnd w:id="0"/>
    <w:p w14:paraId="2AC0A55D" w14:textId="77777777" w:rsidR="00B369CF" w:rsidRPr="008351F2" w:rsidRDefault="00B369CF" w:rsidP="008D34BE">
      <w:pPr>
        <w:rPr>
          <w:rFonts w:ascii="Verdana" w:hAnsi="Verdana"/>
          <w:sz w:val="22"/>
          <w:szCs w:val="22"/>
        </w:rPr>
      </w:pPr>
    </w:p>
    <w:p w14:paraId="3B94A6EB" w14:textId="77777777" w:rsidR="00CB7629" w:rsidRPr="008351F2" w:rsidRDefault="00CB7629" w:rsidP="008D34BE">
      <w:pPr>
        <w:rPr>
          <w:rFonts w:ascii="Verdana" w:hAnsi="Verdana"/>
          <w:b/>
          <w:sz w:val="28"/>
          <w:szCs w:val="22"/>
        </w:rPr>
      </w:pPr>
      <w:r w:rsidRPr="008351F2">
        <w:rPr>
          <w:rFonts w:ascii="Verdana" w:hAnsi="Verdana"/>
          <w:b/>
          <w:sz w:val="28"/>
          <w:szCs w:val="22"/>
        </w:rPr>
        <w:t>Included in this pack:</w:t>
      </w:r>
    </w:p>
    <w:p w14:paraId="50D45FCF" w14:textId="77777777" w:rsidR="00CB7629" w:rsidRPr="008351F2" w:rsidRDefault="00CB7629" w:rsidP="008D34BE">
      <w:pPr>
        <w:rPr>
          <w:rFonts w:ascii="Verdana" w:hAnsi="Verdana"/>
          <w:sz w:val="22"/>
          <w:szCs w:val="22"/>
        </w:rPr>
      </w:pPr>
    </w:p>
    <w:p w14:paraId="7E6C6B40" w14:textId="5BB51DC8" w:rsidR="00CB7629" w:rsidRPr="008351F2" w:rsidRDefault="00497A7C" w:rsidP="008D34BE">
      <w:pPr>
        <w:pStyle w:val="ListParagraph"/>
        <w:numPr>
          <w:ilvl w:val="0"/>
          <w:numId w:val="8"/>
        </w:numPr>
        <w:rPr>
          <w:rFonts w:ascii="Verdana" w:hAnsi="Verdana"/>
          <w:sz w:val="22"/>
          <w:szCs w:val="22"/>
        </w:rPr>
      </w:pPr>
      <w:r w:rsidRPr="008351F2">
        <w:rPr>
          <w:rFonts w:ascii="Verdana" w:hAnsi="Verdana"/>
          <w:sz w:val="22"/>
          <w:szCs w:val="22"/>
        </w:rPr>
        <w:t>Job Specification</w:t>
      </w:r>
      <w:r w:rsidR="00B74C2C">
        <w:rPr>
          <w:rFonts w:ascii="Verdana" w:hAnsi="Verdana"/>
          <w:sz w:val="22"/>
          <w:szCs w:val="22"/>
        </w:rPr>
        <w:t xml:space="preserve"> and Return Sheet</w:t>
      </w:r>
    </w:p>
    <w:p w14:paraId="205B7B66" w14:textId="77777777" w:rsidR="00497A7C" w:rsidRPr="008351F2" w:rsidRDefault="00497A7C" w:rsidP="00497A7C">
      <w:pPr>
        <w:pStyle w:val="ListParagraph"/>
        <w:rPr>
          <w:rFonts w:ascii="Verdana" w:hAnsi="Verdana"/>
          <w:sz w:val="22"/>
          <w:szCs w:val="22"/>
        </w:rPr>
      </w:pPr>
    </w:p>
    <w:p w14:paraId="7099C959" w14:textId="43ADB0E6" w:rsidR="00984052" w:rsidRPr="008351F2" w:rsidRDefault="00CB7629" w:rsidP="008D34BE">
      <w:pPr>
        <w:pStyle w:val="ListParagraph"/>
        <w:numPr>
          <w:ilvl w:val="0"/>
          <w:numId w:val="8"/>
        </w:numPr>
        <w:rPr>
          <w:rFonts w:ascii="Verdana" w:hAnsi="Verdana"/>
          <w:sz w:val="22"/>
          <w:szCs w:val="22"/>
        </w:rPr>
      </w:pPr>
      <w:r w:rsidRPr="008351F2">
        <w:rPr>
          <w:rFonts w:ascii="Verdana" w:hAnsi="Verdana"/>
          <w:sz w:val="22"/>
          <w:szCs w:val="22"/>
        </w:rPr>
        <w:t>Copy of the Council’s Management of Contractors Policy</w:t>
      </w:r>
    </w:p>
    <w:p w14:paraId="56CE5E9B" w14:textId="77777777" w:rsidR="00C751ED" w:rsidRPr="008351F2" w:rsidRDefault="00C751ED" w:rsidP="00C751ED">
      <w:pPr>
        <w:rPr>
          <w:rFonts w:ascii="Verdana" w:hAnsi="Verdana"/>
          <w:sz w:val="22"/>
          <w:szCs w:val="22"/>
        </w:rPr>
      </w:pPr>
    </w:p>
    <w:p w14:paraId="46104324" w14:textId="77777777" w:rsidR="00CB7629" w:rsidRPr="008351F2" w:rsidRDefault="00CB7629" w:rsidP="008D34BE">
      <w:pPr>
        <w:pStyle w:val="ListParagraph"/>
        <w:numPr>
          <w:ilvl w:val="0"/>
          <w:numId w:val="8"/>
        </w:numPr>
        <w:rPr>
          <w:rFonts w:ascii="Verdana" w:hAnsi="Verdana"/>
          <w:sz w:val="22"/>
          <w:szCs w:val="22"/>
        </w:rPr>
      </w:pPr>
      <w:r w:rsidRPr="008351F2">
        <w:rPr>
          <w:rFonts w:ascii="Verdana" w:hAnsi="Verdana"/>
          <w:sz w:val="22"/>
          <w:szCs w:val="22"/>
        </w:rPr>
        <w:t>Copy of the Council’s Quotations and Tenders Policy</w:t>
      </w:r>
    </w:p>
    <w:p w14:paraId="2303A6C0" w14:textId="77777777" w:rsidR="005275F4" w:rsidRPr="008351F2" w:rsidRDefault="005275F4" w:rsidP="008D34BE">
      <w:pPr>
        <w:rPr>
          <w:rFonts w:ascii="Verdana" w:hAnsi="Verdana"/>
          <w:sz w:val="22"/>
          <w:szCs w:val="22"/>
        </w:rPr>
      </w:pPr>
    </w:p>
    <w:p w14:paraId="5E20E5DF" w14:textId="466E6263" w:rsidR="005275F4" w:rsidRPr="008351F2" w:rsidRDefault="005275F4" w:rsidP="008D34BE">
      <w:pPr>
        <w:rPr>
          <w:rFonts w:ascii="Verdana" w:hAnsi="Verdana"/>
          <w:b/>
          <w:sz w:val="28"/>
          <w:szCs w:val="22"/>
        </w:rPr>
      </w:pPr>
      <w:r w:rsidRPr="008351F2">
        <w:rPr>
          <w:rFonts w:ascii="Verdana" w:hAnsi="Verdana"/>
          <w:b/>
          <w:sz w:val="28"/>
          <w:szCs w:val="22"/>
        </w:rPr>
        <w:t>Please return to the Council:</w:t>
      </w:r>
    </w:p>
    <w:p w14:paraId="2F1F78D9" w14:textId="77777777" w:rsidR="005275F4" w:rsidRPr="008351F2" w:rsidRDefault="005275F4" w:rsidP="008D34BE">
      <w:pPr>
        <w:rPr>
          <w:rFonts w:ascii="Verdana" w:hAnsi="Verdana"/>
          <w:sz w:val="22"/>
          <w:szCs w:val="22"/>
        </w:rPr>
      </w:pPr>
    </w:p>
    <w:p w14:paraId="656BF8B1" w14:textId="77777777" w:rsidR="005275F4" w:rsidRPr="008351F2" w:rsidRDefault="005275F4" w:rsidP="008D34BE">
      <w:pPr>
        <w:pStyle w:val="ListParagraph"/>
        <w:numPr>
          <w:ilvl w:val="0"/>
          <w:numId w:val="9"/>
        </w:numPr>
        <w:rPr>
          <w:rFonts w:ascii="Verdana" w:hAnsi="Verdana"/>
          <w:sz w:val="22"/>
          <w:szCs w:val="22"/>
        </w:rPr>
      </w:pPr>
      <w:r w:rsidRPr="008351F2">
        <w:rPr>
          <w:rFonts w:ascii="Verdana" w:hAnsi="Verdana"/>
          <w:sz w:val="22"/>
          <w:szCs w:val="22"/>
        </w:rPr>
        <w:t>The Return Sheet completed with all sections you would like to quote/tender for</w:t>
      </w:r>
    </w:p>
    <w:p w14:paraId="7A3092A9" w14:textId="77777777" w:rsidR="00C751ED" w:rsidRPr="008351F2" w:rsidRDefault="00C751ED" w:rsidP="00C751ED">
      <w:pPr>
        <w:pStyle w:val="ListParagraph"/>
        <w:ind w:left="795"/>
        <w:rPr>
          <w:rFonts w:ascii="Verdana" w:hAnsi="Verdana"/>
          <w:sz w:val="22"/>
          <w:szCs w:val="22"/>
        </w:rPr>
      </w:pPr>
    </w:p>
    <w:p w14:paraId="347760F8" w14:textId="77777777" w:rsidR="005275F4" w:rsidRPr="008351F2" w:rsidRDefault="005275F4" w:rsidP="008D34BE">
      <w:pPr>
        <w:pStyle w:val="ListParagraph"/>
        <w:numPr>
          <w:ilvl w:val="0"/>
          <w:numId w:val="9"/>
        </w:numPr>
        <w:rPr>
          <w:rFonts w:ascii="Verdana" w:hAnsi="Verdana"/>
          <w:sz w:val="22"/>
          <w:szCs w:val="22"/>
        </w:rPr>
      </w:pPr>
      <w:r w:rsidRPr="008351F2">
        <w:rPr>
          <w:rFonts w:ascii="Verdana" w:hAnsi="Verdana"/>
          <w:sz w:val="22"/>
          <w:szCs w:val="22"/>
        </w:rPr>
        <w:t>The Contractor Competency Form (found in the Management of Contractors Policy</w:t>
      </w:r>
      <w:r w:rsidR="001B772C" w:rsidRPr="008351F2">
        <w:rPr>
          <w:rFonts w:ascii="Verdana" w:hAnsi="Verdana"/>
          <w:sz w:val="22"/>
          <w:szCs w:val="22"/>
        </w:rPr>
        <w:t xml:space="preserve"> pages 4 and 5</w:t>
      </w:r>
      <w:r w:rsidRPr="008351F2">
        <w:rPr>
          <w:rFonts w:ascii="Verdana" w:hAnsi="Verdana"/>
          <w:sz w:val="22"/>
          <w:szCs w:val="22"/>
        </w:rPr>
        <w:t>)</w:t>
      </w:r>
    </w:p>
    <w:p w14:paraId="62CFE26F" w14:textId="77777777" w:rsidR="005275F4" w:rsidRPr="008351F2" w:rsidRDefault="005275F4" w:rsidP="008D34BE">
      <w:pPr>
        <w:rPr>
          <w:rFonts w:ascii="Verdana" w:hAnsi="Verdana"/>
          <w:sz w:val="22"/>
          <w:szCs w:val="22"/>
        </w:rPr>
      </w:pPr>
    </w:p>
    <w:p w14:paraId="5C2E9C15" w14:textId="0A4E72C5" w:rsidR="005275F4" w:rsidRPr="008351F2" w:rsidRDefault="005275F4" w:rsidP="008D34BE">
      <w:pPr>
        <w:rPr>
          <w:rFonts w:ascii="Verdana" w:hAnsi="Verdana"/>
          <w:sz w:val="22"/>
          <w:szCs w:val="22"/>
        </w:rPr>
      </w:pPr>
      <w:r w:rsidRPr="008351F2">
        <w:rPr>
          <w:rFonts w:ascii="Verdana" w:hAnsi="Verdana"/>
          <w:sz w:val="22"/>
          <w:szCs w:val="22"/>
        </w:rPr>
        <w:t>All paperwork must be received</w:t>
      </w:r>
      <w:r w:rsidR="00C873A6" w:rsidRPr="008351F2">
        <w:rPr>
          <w:rFonts w:ascii="Verdana" w:hAnsi="Verdana"/>
          <w:sz w:val="22"/>
          <w:szCs w:val="22"/>
        </w:rPr>
        <w:t xml:space="preserve"> marked ‘</w:t>
      </w:r>
      <w:r w:rsidR="001772FC" w:rsidRPr="008351F2">
        <w:rPr>
          <w:rFonts w:ascii="Verdana" w:hAnsi="Verdana"/>
          <w:sz w:val="22"/>
          <w:szCs w:val="22"/>
        </w:rPr>
        <w:t>Tender</w:t>
      </w:r>
      <w:r w:rsidR="00A11C2C" w:rsidRPr="008351F2">
        <w:rPr>
          <w:rFonts w:ascii="Verdana" w:hAnsi="Verdana"/>
          <w:sz w:val="22"/>
          <w:szCs w:val="22"/>
        </w:rPr>
        <w:t xml:space="preserve"> for Plumbing Works</w:t>
      </w:r>
      <w:r w:rsidR="001772FC" w:rsidRPr="008351F2">
        <w:rPr>
          <w:rFonts w:ascii="Verdana" w:hAnsi="Verdana"/>
          <w:sz w:val="22"/>
          <w:szCs w:val="22"/>
        </w:rPr>
        <w:t>’</w:t>
      </w:r>
      <w:r w:rsidR="009B0D2C" w:rsidRPr="008351F2">
        <w:rPr>
          <w:rFonts w:ascii="Verdana" w:hAnsi="Verdana"/>
          <w:sz w:val="22"/>
          <w:szCs w:val="22"/>
        </w:rPr>
        <w:t>,</w:t>
      </w:r>
      <w:r w:rsidRPr="008351F2">
        <w:rPr>
          <w:rFonts w:ascii="Verdana" w:hAnsi="Verdana"/>
          <w:sz w:val="22"/>
          <w:szCs w:val="22"/>
        </w:rPr>
        <w:t xml:space="preserve"> in the Council Office by</w:t>
      </w:r>
      <w:r w:rsidR="00A11C2C" w:rsidRPr="008351F2">
        <w:rPr>
          <w:rFonts w:ascii="Verdana" w:hAnsi="Verdana"/>
          <w:sz w:val="22"/>
          <w:szCs w:val="22"/>
        </w:rPr>
        <w:t xml:space="preserve"> 4pm on </w:t>
      </w:r>
      <w:r w:rsidR="00A06DB5">
        <w:rPr>
          <w:rFonts w:ascii="Verdana" w:hAnsi="Verdana"/>
          <w:sz w:val="22"/>
          <w:szCs w:val="22"/>
        </w:rPr>
        <w:t>Mon</w:t>
      </w:r>
      <w:r w:rsidR="00A11C2C" w:rsidRPr="008351F2">
        <w:rPr>
          <w:rFonts w:ascii="Verdana" w:hAnsi="Verdana"/>
          <w:sz w:val="22"/>
          <w:szCs w:val="22"/>
        </w:rPr>
        <w:t xml:space="preserve">day </w:t>
      </w:r>
      <w:r w:rsidR="009E6738">
        <w:rPr>
          <w:rFonts w:ascii="Verdana" w:hAnsi="Verdana"/>
          <w:sz w:val="22"/>
          <w:szCs w:val="22"/>
        </w:rPr>
        <w:t>7</w:t>
      </w:r>
      <w:r w:rsidR="009E6738" w:rsidRPr="009E6738">
        <w:rPr>
          <w:rFonts w:ascii="Verdana" w:hAnsi="Verdana"/>
          <w:sz w:val="22"/>
          <w:szCs w:val="22"/>
          <w:vertAlign w:val="superscript"/>
        </w:rPr>
        <w:t>th</w:t>
      </w:r>
      <w:r w:rsidR="009E6738">
        <w:rPr>
          <w:rFonts w:ascii="Verdana" w:hAnsi="Verdana"/>
          <w:sz w:val="22"/>
          <w:szCs w:val="22"/>
        </w:rPr>
        <w:t xml:space="preserve"> Novem</w:t>
      </w:r>
      <w:r w:rsidR="00A11C2C" w:rsidRPr="008351F2">
        <w:rPr>
          <w:rFonts w:ascii="Verdana" w:hAnsi="Verdana"/>
          <w:sz w:val="22"/>
          <w:szCs w:val="22"/>
        </w:rPr>
        <w:t>ber 2022</w:t>
      </w:r>
      <w:r w:rsidRPr="008351F2">
        <w:rPr>
          <w:rFonts w:ascii="Verdana" w:hAnsi="Verdana"/>
          <w:sz w:val="22"/>
          <w:szCs w:val="22"/>
        </w:rPr>
        <w:t>.</w:t>
      </w:r>
    </w:p>
    <w:p w14:paraId="0326B0B8" w14:textId="77777777" w:rsidR="009B0D2C" w:rsidRPr="008351F2" w:rsidRDefault="009B0D2C" w:rsidP="008D34BE">
      <w:pPr>
        <w:rPr>
          <w:rFonts w:ascii="Verdana" w:hAnsi="Verdana"/>
          <w:sz w:val="22"/>
          <w:szCs w:val="22"/>
        </w:rPr>
      </w:pPr>
    </w:p>
    <w:p w14:paraId="7E562336" w14:textId="77777777" w:rsidR="00F77A9E" w:rsidRPr="008351F2" w:rsidRDefault="00F77A9E" w:rsidP="00F77A9E">
      <w:pPr>
        <w:rPr>
          <w:rFonts w:ascii="Verdana" w:hAnsi="Verdana"/>
          <w:sz w:val="22"/>
          <w:szCs w:val="22"/>
        </w:rPr>
      </w:pPr>
      <w:r w:rsidRPr="008351F2">
        <w:rPr>
          <w:rFonts w:ascii="Verdana" w:hAnsi="Verdana"/>
          <w:sz w:val="22"/>
          <w:szCs w:val="22"/>
        </w:rPr>
        <w:t>Illogan Parish Council reserves the right to obtain references and complete Companies House or other relevant searches.</w:t>
      </w:r>
    </w:p>
    <w:p w14:paraId="4991BA71" w14:textId="77777777" w:rsidR="009B0D2C" w:rsidRPr="008351F2" w:rsidRDefault="009B0D2C" w:rsidP="008D34BE">
      <w:pPr>
        <w:rPr>
          <w:rFonts w:ascii="Verdana" w:hAnsi="Verdana"/>
          <w:sz w:val="22"/>
          <w:szCs w:val="22"/>
        </w:rPr>
      </w:pPr>
    </w:p>
    <w:p w14:paraId="1406E7DA" w14:textId="77777777" w:rsidR="00C914D6" w:rsidRDefault="009B0D2C" w:rsidP="008D34BE">
      <w:pPr>
        <w:rPr>
          <w:rFonts w:ascii="Verdana" w:hAnsi="Verdana"/>
          <w:sz w:val="22"/>
          <w:szCs w:val="22"/>
        </w:rPr>
      </w:pPr>
      <w:r w:rsidRPr="008351F2">
        <w:rPr>
          <w:rFonts w:ascii="Verdana" w:hAnsi="Verdana"/>
          <w:sz w:val="22"/>
          <w:szCs w:val="22"/>
        </w:rPr>
        <w:t xml:space="preserve">If you have any </w:t>
      </w:r>
      <w:r w:rsidR="00D8543E" w:rsidRPr="008351F2">
        <w:rPr>
          <w:rFonts w:ascii="Verdana" w:hAnsi="Verdana"/>
          <w:sz w:val="22"/>
          <w:szCs w:val="22"/>
        </w:rPr>
        <w:t>queries,</w:t>
      </w:r>
      <w:r w:rsidRPr="008351F2">
        <w:rPr>
          <w:rFonts w:ascii="Verdana" w:hAnsi="Verdana"/>
          <w:sz w:val="22"/>
          <w:szCs w:val="22"/>
        </w:rPr>
        <w:t xml:space="preserve"> </w:t>
      </w:r>
    </w:p>
    <w:p w14:paraId="76AA5A23" w14:textId="1531012D" w:rsidR="009B0D2C" w:rsidRPr="008351F2" w:rsidRDefault="009B0D2C" w:rsidP="008D34BE">
      <w:pPr>
        <w:rPr>
          <w:rFonts w:ascii="Verdana" w:hAnsi="Verdana"/>
          <w:sz w:val="22"/>
          <w:szCs w:val="22"/>
        </w:rPr>
      </w:pPr>
      <w:r w:rsidRPr="008351F2">
        <w:rPr>
          <w:rFonts w:ascii="Verdana" w:hAnsi="Verdana"/>
          <w:sz w:val="22"/>
          <w:szCs w:val="22"/>
        </w:rPr>
        <w:t xml:space="preserve">please do not hesitate to contact the Clerk, Sarah </w:t>
      </w:r>
      <w:r w:rsidR="00565809" w:rsidRPr="008351F2">
        <w:rPr>
          <w:rFonts w:ascii="Verdana" w:hAnsi="Verdana"/>
          <w:sz w:val="22"/>
          <w:szCs w:val="22"/>
        </w:rPr>
        <w:t>Rimell</w:t>
      </w:r>
      <w:r w:rsidRPr="008351F2">
        <w:rPr>
          <w:rFonts w:ascii="Verdana" w:hAnsi="Verdana"/>
          <w:sz w:val="22"/>
          <w:szCs w:val="22"/>
        </w:rPr>
        <w:t>, using the above contact details.</w:t>
      </w:r>
    </w:p>
    <w:p w14:paraId="0050EFCC" w14:textId="77777777" w:rsidR="005275F4" w:rsidRPr="008351F2" w:rsidRDefault="005275F4" w:rsidP="008D34BE">
      <w:pPr>
        <w:rPr>
          <w:rFonts w:ascii="Verdana" w:hAnsi="Verdana"/>
          <w:sz w:val="22"/>
          <w:szCs w:val="22"/>
        </w:rPr>
      </w:pPr>
    </w:p>
    <w:p w14:paraId="3C0C1AFC" w14:textId="77777777" w:rsidR="00CB7629" w:rsidRPr="008351F2" w:rsidRDefault="00CB7629" w:rsidP="008D34BE">
      <w:pPr>
        <w:rPr>
          <w:rFonts w:ascii="Verdana" w:hAnsi="Verdana"/>
          <w:b/>
          <w:sz w:val="28"/>
          <w:szCs w:val="22"/>
        </w:rPr>
      </w:pPr>
      <w:r w:rsidRPr="008351F2">
        <w:rPr>
          <w:rFonts w:ascii="Verdana" w:hAnsi="Verdana"/>
          <w:b/>
          <w:sz w:val="28"/>
          <w:szCs w:val="22"/>
        </w:rPr>
        <w:br w:type="page"/>
      </w:r>
    </w:p>
    <w:p w14:paraId="37740007" w14:textId="1A17B011" w:rsidR="001772FC" w:rsidRPr="008351F2" w:rsidRDefault="001772FC" w:rsidP="001772FC">
      <w:pPr>
        <w:rPr>
          <w:rFonts w:ascii="Verdana" w:hAnsi="Verdana"/>
          <w:b/>
          <w:sz w:val="36"/>
          <w:szCs w:val="22"/>
        </w:rPr>
      </w:pPr>
      <w:bookmarkStart w:id="1" w:name="_Hlk519509863"/>
      <w:r w:rsidRPr="008351F2">
        <w:rPr>
          <w:rFonts w:ascii="Verdana" w:hAnsi="Verdana"/>
          <w:b/>
          <w:sz w:val="36"/>
          <w:szCs w:val="22"/>
        </w:rPr>
        <w:lastRenderedPageBreak/>
        <w:t>TENDER</w:t>
      </w:r>
      <w:r w:rsidR="001C1A23" w:rsidRPr="008351F2">
        <w:rPr>
          <w:rFonts w:ascii="Verdana" w:hAnsi="Verdana"/>
          <w:b/>
          <w:sz w:val="36"/>
          <w:szCs w:val="22"/>
        </w:rPr>
        <w:t xml:space="preserve"> FOR PLUMBING WORKS</w:t>
      </w:r>
    </w:p>
    <w:bookmarkEnd w:id="1"/>
    <w:p w14:paraId="7831E388" w14:textId="77777777" w:rsidR="00B369CF" w:rsidRPr="008351F2" w:rsidRDefault="00B369CF" w:rsidP="008D34BE">
      <w:pPr>
        <w:rPr>
          <w:rFonts w:ascii="Verdana" w:hAnsi="Verdana"/>
          <w:b/>
          <w:szCs w:val="22"/>
        </w:rPr>
      </w:pPr>
    </w:p>
    <w:p w14:paraId="2E023339" w14:textId="2EE8B5C6" w:rsidR="001C1A23" w:rsidRPr="008351F2" w:rsidRDefault="001C1A23" w:rsidP="001C1A23">
      <w:pPr>
        <w:rPr>
          <w:rFonts w:ascii="Verdana" w:hAnsi="Verdana"/>
          <w:sz w:val="22"/>
        </w:rPr>
      </w:pPr>
      <w:r w:rsidRPr="008351F2">
        <w:rPr>
          <w:rFonts w:ascii="Verdana" w:hAnsi="Verdana"/>
          <w:sz w:val="22"/>
        </w:rPr>
        <w:t>Replace wa</w:t>
      </w:r>
      <w:r w:rsidR="000324E5" w:rsidRPr="008351F2">
        <w:rPr>
          <w:rFonts w:ascii="Verdana" w:hAnsi="Verdana"/>
          <w:sz w:val="22"/>
        </w:rPr>
        <w:t>ll mounted hot water boiler</w:t>
      </w:r>
      <w:r w:rsidRPr="008351F2">
        <w:rPr>
          <w:rFonts w:ascii="Verdana" w:hAnsi="Verdana"/>
          <w:sz w:val="22"/>
        </w:rPr>
        <w:t xml:space="preserve"> in kitchen</w:t>
      </w:r>
      <w:r w:rsidR="00A11C2C" w:rsidRPr="008351F2">
        <w:rPr>
          <w:rFonts w:ascii="Verdana" w:hAnsi="Verdana"/>
          <w:sz w:val="22"/>
        </w:rPr>
        <w:t xml:space="preserve"> and a</w:t>
      </w:r>
      <w:r w:rsidRPr="001C1A23">
        <w:rPr>
          <w:rFonts w:ascii="Verdana" w:hAnsi="Verdana"/>
          <w:sz w:val="22"/>
        </w:rPr>
        <w:t>lteration works to the Mains Water Supply</w:t>
      </w:r>
      <w:r w:rsidR="00A11C2C" w:rsidRPr="008351F2">
        <w:rPr>
          <w:rFonts w:ascii="Verdana" w:hAnsi="Verdana"/>
          <w:sz w:val="22"/>
        </w:rPr>
        <w:t xml:space="preserve"> in the Changing Facilities, Illogan Park, </w:t>
      </w:r>
      <w:r w:rsidR="00565809" w:rsidRPr="008351F2">
        <w:rPr>
          <w:rFonts w:ascii="Verdana" w:hAnsi="Verdana"/>
          <w:sz w:val="22"/>
        </w:rPr>
        <w:t>Paynters Lane, Illogan, Redruth, TR16 4RJ</w:t>
      </w:r>
    </w:p>
    <w:p w14:paraId="07DCD2D4" w14:textId="3D90B6BA" w:rsidR="000324E5" w:rsidRPr="008351F2" w:rsidRDefault="000324E5" w:rsidP="001C1A23">
      <w:pPr>
        <w:rPr>
          <w:rFonts w:ascii="Verdana" w:hAnsi="Verdana"/>
          <w:sz w:val="22"/>
        </w:rPr>
      </w:pPr>
    </w:p>
    <w:p w14:paraId="6FDFB4B4" w14:textId="3D5C7A0F" w:rsidR="000324E5" w:rsidRPr="008351F2" w:rsidRDefault="000324E5" w:rsidP="000324E5">
      <w:pPr>
        <w:rPr>
          <w:rFonts w:ascii="Verdana" w:hAnsi="Verdana"/>
          <w:sz w:val="22"/>
          <w:szCs w:val="22"/>
        </w:rPr>
      </w:pPr>
      <w:r w:rsidRPr="008351F2">
        <w:rPr>
          <w:rFonts w:ascii="Verdana" w:hAnsi="Verdana"/>
          <w:sz w:val="22"/>
          <w:szCs w:val="22"/>
        </w:rPr>
        <w:t xml:space="preserve">All works must be completed in line with national guidelines and by suitably qualified and insured persons.  Contractors must have an up to date and valid waste </w:t>
      </w:r>
      <w:r w:rsidR="00A11C2C" w:rsidRPr="008351F2">
        <w:rPr>
          <w:rFonts w:ascii="Verdana" w:hAnsi="Verdana"/>
          <w:sz w:val="22"/>
          <w:szCs w:val="22"/>
        </w:rPr>
        <w:t>carriers’</w:t>
      </w:r>
      <w:r w:rsidRPr="008351F2">
        <w:rPr>
          <w:rFonts w:ascii="Verdana" w:hAnsi="Verdana"/>
          <w:sz w:val="22"/>
          <w:szCs w:val="22"/>
        </w:rPr>
        <w:t xml:space="preserve"> licence, appropriate </w:t>
      </w:r>
      <w:proofErr w:type="gramStart"/>
      <w:r w:rsidRPr="008351F2">
        <w:rPr>
          <w:rFonts w:ascii="Verdana" w:hAnsi="Verdana"/>
          <w:sz w:val="22"/>
          <w:szCs w:val="22"/>
        </w:rPr>
        <w:t>equipment</w:t>
      </w:r>
      <w:proofErr w:type="gramEnd"/>
      <w:r w:rsidRPr="008351F2">
        <w:rPr>
          <w:rFonts w:ascii="Verdana" w:hAnsi="Verdana"/>
          <w:sz w:val="22"/>
          <w:szCs w:val="22"/>
        </w:rPr>
        <w:t xml:space="preserve"> and machinery, be able to satisfy all appropriate health and safety requirements including COSHH, </w:t>
      </w:r>
      <w:proofErr w:type="spellStart"/>
      <w:r w:rsidRPr="008351F2">
        <w:rPr>
          <w:rFonts w:ascii="Verdana" w:hAnsi="Verdana"/>
          <w:sz w:val="22"/>
          <w:szCs w:val="22"/>
        </w:rPr>
        <w:t>CDM</w:t>
      </w:r>
      <w:proofErr w:type="spellEnd"/>
      <w:r w:rsidRPr="008351F2">
        <w:rPr>
          <w:rFonts w:ascii="Verdana" w:hAnsi="Verdana"/>
          <w:sz w:val="22"/>
          <w:szCs w:val="22"/>
        </w:rPr>
        <w:t xml:space="preserve"> Regulations etc and all appropriate competency certificates.</w:t>
      </w:r>
    </w:p>
    <w:p w14:paraId="73BEE1BF" w14:textId="32FEF858" w:rsidR="000324E5" w:rsidRPr="008351F2" w:rsidRDefault="000324E5" w:rsidP="001C1A23">
      <w:pPr>
        <w:rPr>
          <w:rFonts w:ascii="Verdana" w:hAnsi="Verdana"/>
          <w:sz w:val="22"/>
        </w:rPr>
      </w:pPr>
    </w:p>
    <w:p w14:paraId="38AB02EA" w14:textId="202381A8" w:rsidR="000324E5" w:rsidRPr="00EA42E3" w:rsidRDefault="000324E5" w:rsidP="00EA42E3">
      <w:pPr>
        <w:pStyle w:val="ListParagraph"/>
        <w:numPr>
          <w:ilvl w:val="0"/>
          <w:numId w:val="42"/>
        </w:numPr>
        <w:ind w:left="567" w:hanging="567"/>
        <w:rPr>
          <w:rFonts w:ascii="Verdana" w:hAnsi="Verdana"/>
          <w:b/>
          <w:szCs w:val="22"/>
        </w:rPr>
      </w:pPr>
      <w:r w:rsidRPr="00EA42E3">
        <w:rPr>
          <w:rFonts w:ascii="Verdana" w:hAnsi="Verdana"/>
          <w:b/>
          <w:szCs w:val="22"/>
        </w:rPr>
        <w:t>Replace water heater</w:t>
      </w:r>
    </w:p>
    <w:p w14:paraId="0D31C9B9" w14:textId="77777777" w:rsidR="000324E5" w:rsidRPr="000324E5" w:rsidRDefault="000324E5" w:rsidP="000324E5">
      <w:pPr>
        <w:rPr>
          <w:rFonts w:ascii="Verdana" w:hAnsi="Verdana"/>
          <w:b/>
          <w:sz w:val="22"/>
        </w:rPr>
      </w:pPr>
    </w:p>
    <w:p w14:paraId="7A8A06D5" w14:textId="33B8AF7D" w:rsidR="000324E5" w:rsidRDefault="000324E5" w:rsidP="00EA42E3">
      <w:pPr>
        <w:ind w:left="567"/>
        <w:rPr>
          <w:rFonts w:ascii="Verdana" w:hAnsi="Verdana"/>
          <w:sz w:val="22"/>
        </w:rPr>
      </w:pPr>
      <w:r w:rsidRPr="008351F2">
        <w:rPr>
          <w:rFonts w:ascii="Verdana" w:hAnsi="Verdana"/>
          <w:sz w:val="22"/>
        </w:rPr>
        <w:t>The wall mounted hot water boiler in the kitchen has started to leak and</w:t>
      </w:r>
      <w:r>
        <w:rPr>
          <w:rFonts w:ascii="Verdana" w:hAnsi="Verdana"/>
          <w:sz w:val="22"/>
        </w:rPr>
        <w:t xml:space="preserve"> needs to be replaced</w:t>
      </w:r>
      <w:r w:rsidR="00591B41">
        <w:rPr>
          <w:rFonts w:ascii="Verdana" w:hAnsi="Verdana"/>
          <w:sz w:val="22"/>
        </w:rPr>
        <w:t xml:space="preserve"> with a 20litre wall mounted hot water boiler</w:t>
      </w:r>
      <w:r>
        <w:rPr>
          <w:rFonts w:ascii="Verdana" w:hAnsi="Verdana"/>
          <w:sz w:val="22"/>
        </w:rPr>
        <w:t>.  There needs to be appropriate isolation and overflow and any other required component.</w:t>
      </w:r>
    </w:p>
    <w:p w14:paraId="4E2F1AF5" w14:textId="002A0A1D" w:rsidR="000324E5" w:rsidRDefault="000324E5" w:rsidP="00EA42E3">
      <w:pPr>
        <w:ind w:left="567"/>
        <w:rPr>
          <w:rFonts w:ascii="Verdana" w:hAnsi="Verdana"/>
          <w:sz w:val="22"/>
        </w:rPr>
      </w:pPr>
    </w:p>
    <w:p w14:paraId="67D2BD98" w14:textId="5809C13F" w:rsidR="000324E5" w:rsidRPr="001C1A23" w:rsidRDefault="000324E5" w:rsidP="00EA42E3">
      <w:pPr>
        <w:ind w:left="567"/>
        <w:rPr>
          <w:rFonts w:ascii="Verdana" w:hAnsi="Verdana"/>
          <w:sz w:val="22"/>
        </w:rPr>
      </w:pPr>
      <w:r>
        <w:rPr>
          <w:rFonts w:ascii="Verdana" w:hAnsi="Verdana"/>
          <w:sz w:val="22"/>
        </w:rPr>
        <w:t>Please provide details on the model and capacity of the replacement wall mounted hot water boiler.</w:t>
      </w:r>
    </w:p>
    <w:p w14:paraId="43AD21C7" w14:textId="77777777" w:rsidR="001C1A23" w:rsidRPr="008454DF" w:rsidRDefault="001C1A23" w:rsidP="008454DF">
      <w:pPr>
        <w:rPr>
          <w:rFonts w:ascii="Verdana" w:hAnsi="Verdana"/>
          <w:sz w:val="22"/>
        </w:rPr>
      </w:pPr>
    </w:p>
    <w:p w14:paraId="289563D0" w14:textId="68D36147" w:rsidR="00582C5D" w:rsidRPr="00EA42E3" w:rsidRDefault="001C1A23" w:rsidP="00EA42E3">
      <w:pPr>
        <w:pStyle w:val="ListParagraph"/>
        <w:numPr>
          <w:ilvl w:val="0"/>
          <w:numId w:val="42"/>
        </w:numPr>
        <w:ind w:left="567" w:hanging="567"/>
        <w:rPr>
          <w:rFonts w:ascii="Verdana" w:hAnsi="Verdana"/>
          <w:b/>
          <w:szCs w:val="22"/>
        </w:rPr>
      </w:pPr>
      <w:r w:rsidRPr="00EA42E3">
        <w:rPr>
          <w:rFonts w:ascii="Verdana" w:hAnsi="Verdana"/>
          <w:b/>
          <w:szCs w:val="22"/>
        </w:rPr>
        <w:t>Alteration to Mains Water Supply</w:t>
      </w:r>
    </w:p>
    <w:p w14:paraId="0622DAD6" w14:textId="1047C19B" w:rsidR="00582C5D" w:rsidRDefault="00582C5D" w:rsidP="008D34BE">
      <w:pPr>
        <w:rPr>
          <w:rFonts w:ascii="Verdana" w:hAnsi="Verdana"/>
          <w:sz w:val="22"/>
          <w:szCs w:val="22"/>
        </w:rPr>
      </w:pPr>
    </w:p>
    <w:p w14:paraId="5905ABBD" w14:textId="77777777" w:rsidR="001C1A23" w:rsidRPr="001C1A23" w:rsidRDefault="001C1A23" w:rsidP="00EA42E3">
      <w:pPr>
        <w:ind w:left="567"/>
        <w:rPr>
          <w:rFonts w:ascii="Verdana" w:hAnsi="Verdana"/>
          <w:b/>
          <w:bCs/>
          <w:sz w:val="22"/>
          <w:szCs w:val="22"/>
        </w:rPr>
      </w:pPr>
      <w:r w:rsidRPr="001C1A23">
        <w:rPr>
          <w:rFonts w:ascii="Verdana" w:hAnsi="Verdana"/>
          <w:b/>
          <w:bCs/>
          <w:sz w:val="22"/>
          <w:szCs w:val="22"/>
        </w:rPr>
        <w:t>Project Overview</w:t>
      </w:r>
    </w:p>
    <w:p w14:paraId="499A69EB" w14:textId="77777777" w:rsidR="001C1A23" w:rsidRPr="001C1A23" w:rsidRDefault="001C1A23" w:rsidP="00EA42E3">
      <w:pPr>
        <w:ind w:left="567"/>
        <w:rPr>
          <w:rFonts w:ascii="Verdana" w:hAnsi="Verdana"/>
          <w:sz w:val="22"/>
          <w:szCs w:val="22"/>
        </w:rPr>
      </w:pPr>
    </w:p>
    <w:p w14:paraId="43DE4AAA" w14:textId="6B6DABB5" w:rsidR="001C1A23" w:rsidRPr="001C1A23" w:rsidRDefault="001C1A23" w:rsidP="00EA42E3">
      <w:pPr>
        <w:ind w:left="567"/>
        <w:rPr>
          <w:rFonts w:ascii="Verdana" w:hAnsi="Verdana"/>
          <w:sz w:val="22"/>
          <w:szCs w:val="22"/>
        </w:rPr>
      </w:pPr>
      <w:r w:rsidRPr="001C1A23">
        <w:rPr>
          <w:rFonts w:ascii="Verdana" w:hAnsi="Verdana"/>
          <w:sz w:val="22"/>
          <w:szCs w:val="22"/>
        </w:rPr>
        <w:t xml:space="preserve">The existing changing rooms suffer from poor mains cold water flow and pressure.  This is believed to be due to the existing Ø1” supply pipe run below the play park from </w:t>
      </w:r>
      <w:proofErr w:type="gramStart"/>
      <w:r w:rsidRPr="001C1A23">
        <w:rPr>
          <w:rFonts w:ascii="Verdana" w:hAnsi="Verdana"/>
          <w:sz w:val="22"/>
          <w:szCs w:val="22"/>
        </w:rPr>
        <w:t>South West</w:t>
      </w:r>
      <w:proofErr w:type="gramEnd"/>
      <w:r w:rsidRPr="001C1A23">
        <w:rPr>
          <w:rFonts w:ascii="Verdana" w:hAnsi="Verdana"/>
          <w:sz w:val="22"/>
          <w:szCs w:val="22"/>
        </w:rPr>
        <w:t xml:space="preserve"> Water’s distribution in Treforthlan R</w:t>
      </w:r>
      <w:r>
        <w:rPr>
          <w:rFonts w:ascii="Verdana" w:hAnsi="Verdana"/>
          <w:sz w:val="22"/>
          <w:szCs w:val="22"/>
        </w:rPr>
        <w:t>oa</w:t>
      </w:r>
      <w:r w:rsidRPr="001C1A23">
        <w:rPr>
          <w:rFonts w:ascii="Verdana" w:hAnsi="Verdana"/>
          <w:sz w:val="22"/>
          <w:szCs w:val="22"/>
        </w:rPr>
        <w:t>d.</w:t>
      </w:r>
    </w:p>
    <w:p w14:paraId="41E343FC" w14:textId="77777777" w:rsidR="001C1A23" w:rsidRPr="001C1A23" w:rsidRDefault="001C1A23" w:rsidP="00EA42E3">
      <w:pPr>
        <w:ind w:left="567"/>
        <w:rPr>
          <w:rFonts w:ascii="Verdana" w:hAnsi="Verdana"/>
          <w:sz w:val="22"/>
          <w:szCs w:val="22"/>
        </w:rPr>
      </w:pPr>
    </w:p>
    <w:p w14:paraId="46B3E76C" w14:textId="77777777" w:rsidR="001C1A23" w:rsidRPr="001C1A23" w:rsidRDefault="001C1A23" w:rsidP="00EA42E3">
      <w:pPr>
        <w:ind w:left="567"/>
        <w:rPr>
          <w:rFonts w:ascii="Verdana" w:hAnsi="Verdana"/>
          <w:sz w:val="22"/>
          <w:szCs w:val="22"/>
        </w:rPr>
      </w:pPr>
      <w:r w:rsidRPr="001C1A23">
        <w:rPr>
          <w:rFonts w:ascii="Verdana" w:hAnsi="Verdana"/>
          <w:sz w:val="22"/>
          <w:szCs w:val="22"/>
        </w:rPr>
        <w:t>Whilst this supply would be adequate for a standard domestic situation it suffers with low flow during match times when teams are showering.</w:t>
      </w:r>
    </w:p>
    <w:p w14:paraId="7EC20202" w14:textId="77777777" w:rsidR="001C1A23" w:rsidRPr="001C1A23" w:rsidRDefault="001C1A23" w:rsidP="00EA42E3">
      <w:pPr>
        <w:ind w:left="567"/>
        <w:rPr>
          <w:rFonts w:ascii="Verdana" w:hAnsi="Verdana"/>
          <w:sz w:val="22"/>
          <w:szCs w:val="22"/>
        </w:rPr>
      </w:pPr>
    </w:p>
    <w:p w14:paraId="73D3F684" w14:textId="77777777" w:rsidR="001C1A23" w:rsidRPr="001C1A23" w:rsidRDefault="001C1A23" w:rsidP="00EA42E3">
      <w:pPr>
        <w:ind w:left="567"/>
        <w:rPr>
          <w:rFonts w:ascii="Verdana" w:hAnsi="Verdana"/>
          <w:sz w:val="22"/>
          <w:szCs w:val="22"/>
        </w:rPr>
      </w:pPr>
      <w:r w:rsidRPr="001C1A23">
        <w:rPr>
          <w:rFonts w:ascii="Verdana" w:hAnsi="Verdana"/>
          <w:sz w:val="22"/>
          <w:szCs w:val="22"/>
        </w:rPr>
        <w:t>The new public toilet building has also been added to the changing rooms supply to enable it to operate.</w:t>
      </w:r>
    </w:p>
    <w:p w14:paraId="25A52675" w14:textId="77777777" w:rsidR="001C1A23" w:rsidRPr="001C1A23" w:rsidRDefault="001C1A23" w:rsidP="00EA42E3">
      <w:pPr>
        <w:ind w:left="567"/>
        <w:rPr>
          <w:rFonts w:ascii="Verdana" w:hAnsi="Verdana"/>
          <w:sz w:val="22"/>
          <w:szCs w:val="22"/>
        </w:rPr>
      </w:pPr>
    </w:p>
    <w:p w14:paraId="4BC11DC3" w14:textId="77777777" w:rsidR="001C1A23" w:rsidRPr="001C1A23" w:rsidRDefault="001C1A23" w:rsidP="00EA42E3">
      <w:pPr>
        <w:ind w:left="567"/>
        <w:rPr>
          <w:rFonts w:ascii="Verdana" w:hAnsi="Verdana"/>
          <w:sz w:val="22"/>
          <w:szCs w:val="22"/>
        </w:rPr>
      </w:pPr>
      <w:r w:rsidRPr="001C1A23">
        <w:rPr>
          <w:rFonts w:ascii="Verdana" w:hAnsi="Verdana"/>
          <w:sz w:val="22"/>
          <w:szCs w:val="22"/>
        </w:rPr>
        <w:t xml:space="preserve">To improve the situation as part of the new parish office works a new Ø32mm Blue </w:t>
      </w:r>
      <w:proofErr w:type="spellStart"/>
      <w:r w:rsidRPr="001C1A23">
        <w:rPr>
          <w:rFonts w:ascii="Verdana" w:hAnsi="Verdana"/>
          <w:sz w:val="22"/>
          <w:szCs w:val="22"/>
        </w:rPr>
        <w:t>MDPE</w:t>
      </w:r>
      <w:proofErr w:type="spellEnd"/>
      <w:r w:rsidRPr="001C1A23">
        <w:rPr>
          <w:rFonts w:ascii="Verdana" w:hAnsi="Verdana"/>
          <w:sz w:val="22"/>
          <w:szCs w:val="22"/>
        </w:rPr>
        <w:t xml:space="preserve"> supply pipe has been installed to serve the office and in turn the changing rooms.</w:t>
      </w:r>
    </w:p>
    <w:p w14:paraId="4A9F91B7" w14:textId="77777777" w:rsidR="001C1A23" w:rsidRPr="001C1A23" w:rsidRDefault="001C1A23" w:rsidP="00EA42E3">
      <w:pPr>
        <w:ind w:left="567"/>
        <w:rPr>
          <w:rFonts w:ascii="Verdana" w:hAnsi="Verdana"/>
          <w:sz w:val="22"/>
          <w:szCs w:val="22"/>
        </w:rPr>
      </w:pPr>
    </w:p>
    <w:p w14:paraId="66A5E515" w14:textId="77777777" w:rsidR="001C1A23" w:rsidRPr="001C1A23" w:rsidRDefault="001C1A23" w:rsidP="00EA42E3">
      <w:pPr>
        <w:ind w:left="567"/>
        <w:rPr>
          <w:rFonts w:ascii="Verdana" w:hAnsi="Verdana"/>
          <w:sz w:val="22"/>
          <w:szCs w:val="22"/>
        </w:rPr>
      </w:pPr>
      <w:r w:rsidRPr="001C1A23">
        <w:rPr>
          <w:rFonts w:ascii="Verdana" w:hAnsi="Verdana"/>
          <w:sz w:val="22"/>
          <w:szCs w:val="22"/>
        </w:rPr>
        <w:t>This new pipe has been installed below the new tarmac pathway to the rear of the toilet block.</w:t>
      </w:r>
    </w:p>
    <w:p w14:paraId="05523B09" w14:textId="77777777" w:rsidR="001C1A23" w:rsidRPr="001C1A23" w:rsidRDefault="001C1A23" w:rsidP="00EA42E3">
      <w:pPr>
        <w:ind w:left="567"/>
        <w:rPr>
          <w:rFonts w:ascii="Verdana" w:hAnsi="Verdana"/>
          <w:sz w:val="22"/>
          <w:szCs w:val="22"/>
        </w:rPr>
      </w:pPr>
    </w:p>
    <w:p w14:paraId="3EAF8B08" w14:textId="77777777" w:rsidR="001C1A23" w:rsidRPr="001C1A23" w:rsidRDefault="001C1A23" w:rsidP="00EA42E3">
      <w:pPr>
        <w:ind w:left="567"/>
        <w:rPr>
          <w:rFonts w:ascii="Verdana" w:hAnsi="Verdana"/>
          <w:sz w:val="22"/>
          <w:szCs w:val="22"/>
        </w:rPr>
      </w:pPr>
      <w:r w:rsidRPr="001C1A23">
        <w:rPr>
          <w:rFonts w:ascii="Verdana" w:hAnsi="Verdana"/>
          <w:sz w:val="22"/>
          <w:szCs w:val="22"/>
        </w:rPr>
        <w:t>This pipe will be brought to the changing rooms by the existing groundworks contractor for connection to the mains distribution system by the plumbing contractor.</w:t>
      </w:r>
    </w:p>
    <w:p w14:paraId="6F7585AC" w14:textId="77777777" w:rsidR="001C1A23" w:rsidRPr="001C1A23" w:rsidRDefault="001C1A23" w:rsidP="00EA42E3">
      <w:pPr>
        <w:ind w:left="567"/>
        <w:rPr>
          <w:rFonts w:ascii="Verdana" w:hAnsi="Verdana"/>
          <w:sz w:val="22"/>
          <w:szCs w:val="22"/>
        </w:rPr>
      </w:pPr>
    </w:p>
    <w:p w14:paraId="0A961A8A" w14:textId="77777777" w:rsidR="001C1A23" w:rsidRPr="001C1A23" w:rsidRDefault="001C1A23" w:rsidP="00EA42E3">
      <w:pPr>
        <w:ind w:left="567"/>
        <w:rPr>
          <w:rFonts w:ascii="Verdana" w:hAnsi="Verdana"/>
          <w:sz w:val="22"/>
          <w:szCs w:val="22"/>
        </w:rPr>
      </w:pPr>
      <w:r w:rsidRPr="001C1A23">
        <w:rPr>
          <w:rFonts w:ascii="Verdana" w:hAnsi="Verdana"/>
          <w:sz w:val="22"/>
          <w:szCs w:val="22"/>
        </w:rPr>
        <w:t>It is planned that the existing mains supply to the changing rooms would now uniquely serve the toilet block and the new Ø32mm will connect to the existing changing room distribution.</w:t>
      </w:r>
    </w:p>
    <w:p w14:paraId="3B84C7C5" w14:textId="77777777" w:rsidR="001C1A23" w:rsidRPr="001C1A23" w:rsidRDefault="001C1A23" w:rsidP="001C1A23">
      <w:pPr>
        <w:rPr>
          <w:rFonts w:ascii="Verdana" w:hAnsi="Verdana"/>
          <w:sz w:val="22"/>
          <w:szCs w:val="22"/>
        </w:rPr>
      </w:pPr>
    </w:p>
    <w:p w14:paraId="6FF0ADC6" w14:textId="77777777" w:rsidR="001C1A23" w:rsidRPr="001C1A23" w:rsidRDefault="001C1A23" w:rsidP="00EA42E3">
      <w:pPr>
        <w:ind w:left="567"/>
        <w:rPr>
          <w:rFonts w:ascii="Verdana" w:hAnsi="Verdana"/>
          <w:b/>
          <w:bCs/>
          <w:sz w:val="22"/>
          <w:szCs w:val="22"/>
        </w:rPr>
      </w:pPr>
      <w:r w:rsidRPr="001C1A23">
        <w:rPr>
          <w:rFonts w:ascii="Verdana" w:hAnsi="Verdana"/>
          <w:b/>
          <w:bCs/>
          <w:sz w:val="22"/>
          <w:szCs w:val="22"/>
        </w:rPr>
        <w:t>Project Works</w:t>
      </w:r>
    </w:p>
    <w:p w14:paraId="7F4783A1" w14:textId="77777777" w:rsidR="001C1A23" w:rsidRPr="001C1A23" w:rsidRDefault="001C1A23" w:rsidP="00EA42E3">
      <w:pPr>
        <w:ind w:left="567"/>
        <w:rPr>
          <w:rFonts w:ascii="Verdana" w:hAnsi="Verdana"/>
          <w:sz w:val="22"/>
          <w:szCs w:val="22"/>
        </w:rPr>
      </w:pPr>
    </w:p>
    <w:p w14:paraId="7591BDAF" w14:textId="77777777" w:rsidR="001C1A23" w:rsidRPr="001C1A23" w:rsidRDefault="001C1A23" w:rsidP="00EA42E3">
      <w:pPr>
        <w:ind w:left="567"/>
        <w:rPr>
          <w:rFonts w:ascii="Verdana" w:hAnsi="Verdana"/>
          <w:sz w:val="22"/>
          <w:szCs w:val="22"/>
        </w:rPr>
      </w:pPr>
      <w:r w:rsidRPr="001C1A23">
        <w:rPr>
          <w:rFonts w:ascii="Verdana" w:hAnsi="Verdana"/>
          <w:sz w:val="22"/>
          <w:szCs w:val="22"/>
        </w:rPr>
        <w:t>Refer to Sketch</w:t>
      </w:r>
    </w:p>
    <w:p w14:paraId="7326C8B3" w14:textId="77777777" w:rsidR="001C1A23" w:rsidRPr="001C1A23" w:rsidRDefault="001C1A23" w:rsidP="00EA42E3">
      <w:pPr>
        <w:ind w:left="567"/>
        <w:rPr>
          <w:rFonts w:ascii="Verdana" w:hAnsi="Verdana"/>
          <w:sz w:val="22"/>
          <w:szCs w:val="22"/>
        </w:rPr>
      </w:pPr>
    </w:p>
    <w:p w14:paraId="31EE6B0C" w14:textId="77777777" w:rsidR="001C1A23" w:rsidRPr="001C1A23" w:rsidRDefault="001C1A23" w:rsidP="00EA42E3">
      <w:pPr>
        <w:ind w:left="567"/>
        <w:rPr>
          <w:rFonts w:ascii="Verdana" w:hAnsi="Verdana"/>
          <w:sz w:val="22"/>
          <w:szCs w:val="22"/>
        </w:rPr>
      </w:pPr>
      <w:r w:rsidRPr="001C1A23">
        <w:rPr>
          <w:rFonts w:ascii="Verdana" w:hAnsi="Verdana"/>
          <w:sz w:val="22"/>
          <w:szCs w:val="22"/>
        </w:rPr>
        <w:t xml:space="preserve">Once the Ø32mm </w:t>
      </w:r>
      <w:proofErr w:type="spellStart"/>
      <w:r w:rsidRPr="001C1A23">
        <w:rPr>
          <w:rFonts w:ascii="Verdana" w:hAnsi="Verdana"/>
          <w:sz w:val="22"/>
          <w:szCs w:val="22"/>
        </w:rPr>
        <w:t>MDPE</w:t>
      </w:r>
      <w:proofErr w:type="spellEnd"/>
      <w:r w:rsidRPr="001C1A23">
        <w:rPr>
          <w:rFonts w:ascii="Verdana" w:hAnsi="Verdana"/>
          <w:sz w:val="22"/>
          <w:szCs w:val="22"/>
        </w:rPr>
        <w:t xml:space="preserve"> is installed and live the plumbing contractor shall perform a flow and pressure test to determine a typical flow rate and supply pressure.</w:t>
      </w:r>
    </w:p>
    <w:p w14:paraId="228D741E" w14:textId="77777777" w:rsidR="001C1A23" w:rsidRPr="001C1A23" w:rsidRDefault="001C1A23" w:rsidP="00EA42E3">
      <w:pPr>
        <w:ind w:left="567"/>
        <w:rPr>
          <w:rFonts w:ascii="Verdana" w:hAnsi="Verdana"/>
          <w:sz w:val="22"/>
          <w:szCs w:val="22"/>
        </w:rPr>
      </w:pPr>
    </w:p>
    <w:p w14:paraId="27AC64B0" w14:textId="77777777" w:rsidR="001C1A23" w:rsidRPr="001C1A23" w:rsidRDefault="001C1A23" w:rsidP="00EA42E3">
      <w:pPr>
        <w:ind w:left="567"/>
        <w:rPr>
          <w:rFonts w:ascii="Verdana" w:hAnsi="Verdana"/>
          <w:sz w:val="22"/>
          <w:szCs w:val="22"/>
        </w:rPr>
      </w:pPr>
      <w:r w:rsidRPr="001C1A23">
        <w:rPr>
          <w:rFonts w:ascii="Verdana" w:hAnsi="Verdana"/>
          <w:sz w:val="22"/>
          <w:szCs w:val="22"/>
        </w:rPr>
        <w:t xml:space="preserve">The plumbing contractor shall install a new Ø28mm Cu service pipe rising from the </w:t>
      </w:r>
      <w:proofErr w:type="spellStart"/>
      <w:r w:rsidRPr="001C1A23">
        <w:rPr>
          <w:rFonts w:ascii="Verdana" w:hAnsi="Verdana"/>
          <w:sz w:val="22"/>
          <w:szCs w:val="22"/>
        </w:rPr>
        <w:t>MDPE</w:t>
      </w:r>
      <w:proofErr w:type="spellEnd"/>
      <w:r w:rsidRPr="001C1A23">
        <w:rPr>
          <w:rFonts w:ascii="Verdana" w:hAnsi="Verdana"/>
          <w:sz w:val="22"/>
          <w:szCs w:val="22"/>
        </w:rPr>
        <w:t xml:space="preserve"> service into the roof void.  It shall be located adjacent to the existing toilet block pipe housed externally within timber boxing on the western side of the building.  This pipe shall be securely fixed to the wall and fully insulated with a 25mm closed cell foam material.</w:t>
      </w:r>
    </w:p>
    <w:p w14:paraId="1B9F79D9" w14:textId="77777777" w:rsidR="001C1A23" w:rsidRPr="001C1A23" w:rsidRDefault="001C1A23" w:rsidP="00EA42E3">
      <w:pPr>
        <w:ind w:left="567"/>
        <w:rPr>
          <w:rFonts w:ascii="Verdana" w:hAnsi="Verdana"/>
          <w:sz w:val="22"/>
          <w:szCs w:val="22"/>
        </w:rPr>
      </w:pPr>
    </w:p>
    <w:p w14:paraId="50123F5D" w14:textId="696137E9" w:rsidR="001C1A23" w:rsidRPr="001C1A23" w:rsidRDefault="001C1A23" w:rsidP="00EA42E3">
      <w:pPr>
        <w:ind w:left="567"/>
        <w:rPr>
          <w:rFonts w:ascii="Verdana" w:hAnsi="Verdana"/>
          <w:sz w:val="22"/>
          <w:szCs w:val="22"/>
        </w:rPr>
      </w:pPr>
      <w:r w:rsidRPr="001C1A23">
        <w:rPr>
          <w:rFonts w:ascii="Verdana" w:hAnsi="Verdana"/>
          <w:sz w:val="22"/>
          <w:szCs w:val="22"/>
        </w:rPr>
        <w:t xml:space="preserve">Upon entering the roof </w:t>
      </w:r>
      <w:proofErr w:type="gramStart"/>
      <w:r w:rsidRPr="001C1A23">
        <w:rPr>
          <w:rFonts w:ascii="Verdana" w:hAnsi="Verdana"/>
          <w:sz w:val="22"/>
          <w:szCs w:val="22"/>
        </w:rPr>
        <w:t>space</w:t>
      </w:r>
      <w:proofErr w:type="gramEnd"/>
      <w:r w:rsidRPr="001C1A23">
        <w:rPr>
          <w:rFonts w:ascii="Verdana" w:hAnsi="Verdana"/>
          <w:sz w:val="22"/>
          <w:szCs w:val="22"/>
        </w:rPr>
        <w:t xml:space="preserve"> the Ø28mm Cu pipe shall run towards the centre of the roof void over the entrance lobby, Ø28mm and Ø35mm valved and capped tees shall be provided for the possible future connection of a packaged booster set if deemed necessary or as determined by the flow and pressure tests.  This pump set would be rated at 1.2litres/sec @ 3 Bar.  Break tank to be sized at 1000 litres.  Contractor to provide a separate cost for the supply and installation of a suitable booster pump set and associated electrical connection.</w:t>
      </w:r>
    </w:p>
    <w:p w14:paraId="6715C234" w14:textId="77777777" w:rsidR="001C1A23" w:rsidRPr="001C1A23" w:rsidRDefault="001C1A23" w:rsidP="00EA42E3">
      <w:pPr>
        <w:ind w:left="567"/>
        <w:rPr>
          <w:rFonts w:ascii="Verdana" w:hAnsi="Verdana"/>
          <w:sz w:val="22"/>
          <w:szCs w:val="22"/>
        </w:rPr>
      </w:pPr>
    </w:p>
    <w:p w14:paraId="48C8228D" w14:textId="77777777" w:rsidR="001C1A23" w:rsidRPr="001C1A23" w:rsidRDefault="001C1A23" w:rsidP="00EA42E3">
      <w:pPr>
        <w:ind w:left="567"/>
        <w:rPr>
          <w:rFonts w:ascii="Verdana" w:hAnsi="Verdana"/>
          <w:sz w:val="22"/>
          <w:szCs w:val="22"/>
        </w:rPr>
      </w:pPr>
      <w:r w:rsidRPr="001C1A23">
        <w:rPr>
          <w:rFonts w:ascii="Verdana" w:hAnsi="Verdana"/>
          <w:sz w:val="22"/>
          <w:szCs w:val="22"/>
        </w:rPr>
        <w:t>From the future connection point a Ø35mm Cu supply pipe shall be run to the current entry location over the home team changing room.  This new pipe shall connect to the existing roof services at this location to maintain the original pipe sizes and flow.</w:t>
      </w:r>
    </w:p>
    <w:p w14:paraId="40E25703" w14:textId="77777777" w:rsidR="001C1A23" w:rsidRPr="001C1A23" w:rsidRDefault="001C1A23" w:rsidP="00EA42E3">
      <w:pPr>
        <w:ind w:left="567"/>
        <w:rPr>
          <w:rFonts w:ascii="Verdana" w:hAnsi="Verdana"/>
          <w:sz w:val="22"/>
          <w:szCs w:val="22"/>
        </w:rPr>
      </w:pPr>
    </w:p>
    <w:p w14:paraId="4630D51F" w14:textId="77777777" w:rsidR="001C1A23" w:rsidRPr="001C1A23" w:rsidRDefault="001C1A23" w:rsidP="00EA42E3">
      <w:pPr>
        <w:ind w:left="567"/>
        <w:rPr>
          <w:rFonts w:ascii="Verdana" w:hAnsi="Verdana"/>
          <w:sz w:val="22"/>
          <w:szCs w:val="22"/>
        </w:rPr>
      </w:pPr>
      <w:r w:rsidRPr="001C1A23">
        <w:rPr>
          <w:rFonts w:ascii="Verdana" w:hAnsi="Verdana"/>
          <w:sz w:val="22"/>
          <w:szCs w:val="22"/>
        </w:rPr>
        <w:t xml:space="preserve">The existing supply shall be isolated and adapted to provide water to the toilet block.  This shall be achieved by running a new 25mm </w:t>
      </w:r>
      <w:proofErr w:type="spellStart"/>
      <w:r w:rsidRPr="001C1A23">
        <w:rPr>
          <w:rFonts w:ascii="Verdana" w:hAnsi="Verdana"/>
          <w:sz w:val="22"/>
          <w:szCs w:val="22"/>
        </w:rPr>
        <w:t>MDPE</w:t>
      </w:r>
      <w:proofErr w:type="spellEnd"/>
      <w:r w:rsidRPr="001C1A23">
        <w:rPr>
          <w:rFonts w:ascii="Verdana" w:hAnsi="Verdana"/>
          <w:sz w:val="22"/>
          <w:szCs w:val="22"/>
        </w:rPr>
        <w:t xml:space="preserve"> supply through the roof space.</w:t>
      </w:r>
    </w:p>
    <w:p w14:paraId="5A6CE798" w14:textId="77777777" w:rsidR="001C1A23" w:rsidRPr="001C1A23" w:rsidRDefault="001C1A23" w:rsidP="00EA42E3">
      <w:pPr>
        <w:ind w:left="567"/>
        <w:rPr>
          <w:rFonts w:ascii="Verdana" w:hAnsi="Verdana"/>
          <w:sz w:val="22"/>
          <w:szCs w:val="22"/>
        </w:rPr>
      </w:pPr>
    </w:p>
    <w:p w14:paraId="1EFD8A30" w14:textId="77777777" w:rsidR="001C1A23" w:rsidRDefault="001C1A23" w:rsidP="00EA42E3">
      <w:pPr>
        <w:ind w:left="567"/>
        <w:rPr>
          <w:rFonts w:ascii="Verdana" w:hAnsi="Verdana"/>
          <w:sz w:val="22"/>
          <w:szCs w:val="22"/>
        </w:rPr>
      </w:pPr>
      <w:r w:rsidRPr="001C1A23">
        <w:rPr>
          <w:rFonts w:ascii="Verdana" w:hAnsi="Verdana"/>
          <w:sz w:val="22"/>
          <w:szCs w:val="22"/>
        </w:rPr>
        <w:t>All new pipework shall be fully insulated with 25mm wall thickness closed cell material and fully supported along its route.  All pipework shall be fitted with drain valves at low points to enable effective draining of the system.</w:t>
      </w:r>
    </w:p>
    <w:p w14:paraId="1352D800" w14:textId="77777777" w:rsidR="00EA42E3" w:rsidRPr="001C1A23" w:rsidRDefault="00EA42E3" w:rsidP="00EA42E3">
      <w:pPr>
        <w:ind w:left="567"/>
        <w:rPr>
          <w:rFonts w:ascii="Verdana" w:hAnsi="Verdana"/>
          <w:sz w:val="22"/>
          <w:szCs w:val="22"/>
        </w:rPr>
      </w:pPr>
    </w:p>
    <w:p w14:paraId="2BDAFE7F" w14:textId="01963420" w:rsidR="00014425" w:rsidRDefault="00014425">
      <w:pPr>
        <w:rPr>
          <w:rFonts w:ascii="Verdana" w:hAnsi="Verdana"/>
          <w:sz w:val="22"/>
          <w:szCs w:val="22"/>
        </w:rPr>
      </w:pPr>
      <w:r>
        <w:rPr>
          <w:rFonts w:ascii="Verdana" w:hAnsi="Verdana"/>
          <w:sz w:val="22"/>
          <w:szCs w:val="22"/>
        </w:rPr>
        <w:br w:type="page"/>
      </w:r>
    </w:p>
    <w:p w14:paraId="4BD50AD9" w14:textId="11F00402" w:rsidR="002659FC" w:rsidRDefault="002659FC" w:rsidP="00833836">
      <w:pPr>
        <w:rPr>
          <w:rFonts w:ascii="Verdana" w:hAnsi="Verdana"/>
          <w:noProof/>
          <w:sz w:val="22"/>
          <w:szCs w:val="22"/>
        </w:rPr>
      </w:pPr>
      <w:r w:rsidRPr="007E0241">
        <w:rPr>
          <w:rFonts w:ascii="Verdana" w:hAnsi="Verdana"/>
          <w:noProof/>
          <w:sz w:val="22"/>
          <w:szCs w:val="22"/>
        </w:rPr>
        <w:lastRenderedPageBreak/>
        <w:drawing>
          <wp:inline distT="0" distB="0" distL="0" distR="0" wp14:anchorId="3FD679BF" wp14:editId="72285A74">
            <wp:extent cx="5486400" cy="712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03" b="3380"/>
                    <a:stretch/>
                  </pic:blipFill>
                  <pic:spPr bwMode="auto">
                    <a:xfrm>
                      <a:off x="0" y="0"/>
                      <a:ext cx="5486400" cy="7124700"/>
                    </a:xfrm>
                    <a:prstGeom prst="rect">
                      <a:avLst/>
                    </a:prstGeom>
                    <a:noFill/>
                    <a:ln>
                      <a:noFill/>
                    </a:ln>
                    <a:extLst>
                      <a:ext uri="{53640926-AAD7-44D8-BBD7-CCE9431645EC}">
                        <a14:shadowObscured xmlns:a14="http://schemas.microsoft.com/office/drawing/2010/main"/>
                      </a:ext>
                    </a:extLst>
                  </pic:spPr>
                </pic:pic>
              </a:graphicData>
            </a:graphic>
          </wp:inline>
        </w:drawing>
      </w:r>
    </w:p>
    <w:p w14:paraId="27377C2E" w14:textId="77777777" w:rsidR="002659FC" w:rsidRDefault="002659FC" w:rsidP="00833836">
      <w:pPr>
        <w:rPr>
          <w:rFonts w:ascii="Verdana" w:hAnsi="Verdana"/>
          <w:noProof/>
          <w:sz w:val="22"/>
          <w:szCs w:val="22"/>
        </w:rPr>
      </w:pPr>
    </w:p>
    <w:p w14:paraId="31B76847" w14:textId="37188F80" w:rsidR="002977C7" w:rsidRDefault="002977C7" w:rsidP="00833836">
      <w:pPr>
        <w:rPr>
          <w:rFonts w:ascii="Verdana" w:hAnsi="Verdana"/>
          <w:sz w:val="22"/>
          <w:szCs w:val="22"/>
        </w:rPr>
      </w:pPr>
      <w:r w:rsidRPr="0017448D">
        <w:rPr>
          <w:rFonts w:ascii="Verdana" w:hAnsi="Verdana"/>
          <w:sz w:val="22"/>
          <w:szCs w:val="22"/>
        </w:rPr>
        <w:br w:type="page"/>
      </w:r>
    </w:p>
    <w:p w14:paraId="642830BA" w14:textId="22AC7A29" w:rsidR="001772FC" w:rsidRPr="008351F2" w:rsidRDefault="001772FC" w:rsidP="001772FC">
      <w:pPr>
        <w:rPr>
          <w:rFonts w:ascii="Verdana" w:hAnsi="Verdana"/>
          <w:b/>
          <w:sz w:val="36"/>
          <w:szCs w:val="22"/>
        </w:rPr>
      </w:pPr>
      <w:r w:rsidRPr="008351F2">
        <w:rPr>
          <w:rFonts w:ascii="Verdana" w:hAnsi="Verdana"/>
          <w:b/>
          <w:sz w:val="36"/>
          <w:szCs w:val="22"/>
        </w:rPr>
        <w:lastRenderedPageBreak/>
        <w:t>TENDER</w:t>
      </w:r>
      <w:r w:rsidR="008351F2" w:rsidRPr="008351F2">
        <w:rPr>
          <w:rFonts w:ascii="Verdana" w:hAnsi="Verdana"/>
          <w:b/>
          <w:sz w:val="36"/>
          <w:szCs w:val="22"/>
        </w:rPr>
        <w:t xml:space="preserve"> FOR PLUMBING WORKS</w:t>
      </w:r>
    </w:p>
    <w:p w14:paraId="74E22D9A" w14:textId="77777777" w:rsidR="002977C7" w:rsidRPr="0064388E" w:rsidRDefault="002977C7" w:rsidP="008D34BE">
      <w:pPr>
        <w:rPr>
          <w:rFonts w:ascii="Verdana" w:hAnsi="Verdana"/>
          <w:sz w:val="22"/>
          <w:szCs w:val="22"/>
        </w:rPr>
      </w:pPr>
    </w:p>
    <w:p w14:paraId="23FC6B94" w14:textId="77777777" w:rsidR="002977C7" w:rsidRPr="0064388E" w:rsidRDefault="002977C7" w:rsidP="008D34BE">
      <w:pPr>
        <w:rPr>
          <w:rFonts w:ascii="Verdana" w:hAnsi="Verdana"/>
          <w:b/>
          <w:sz w:val="36"/>
          <w:szCs w:val="22"/>
        </w:rPr>
      </w:pPr>
      <w:r w:rsidRPr="0064388E">
        <w:rPr>
          <w:rFonts w:ascii="Verdana" w:hAnsi="Verdana"/>
          <w:b/>
          <w:sz w:val="36"/>
          <w:szCs w:val="22"/>
        </w:rPr>
        <w:t>Return Sheet</w:t>
      </w:r>
    </w:p>
    <w:p w14:paraId="25B7BF58" w14:textId="77777777" w:rsidR="002977C7" w:rsidRPr="00E607F3" w:rsidRDefault="002977C7" w:rsidP="008D34BE">
      <w:pPr>
        <w:rPr>
          <w:rFonts w:ascii="Verdana" w:hAnsi="Verdana"/>
          <w:b/>
          <w:sz w:val="16"/>
          <w:szCs w:val="22"/>
          <w:highlight w:val="yellow"/>
        </w:rPr>
      </w:pPr>
    </w:p>
    <w:tbl>
      <w:tblPr>
        <w:tblStyle w:val="TableGrid"/>
        <w:tblW w:w="10490" w:type="dxa"/>
        <w:tblInd w:w="-5" w:type="dxa"/>
        <w:tblLook w:val="04A0" w:firstRow="1" w:lastRow="0" w:firstColumn="1" w:lastColumn="0" w:noHBand="0" w:noVBand="1"/>
      </w:tblPr>
      <w:tblGrid>
        <w:gridCol w:w="4077"/>
        <w:gridCol w:w="6413"/>
      </w:tblGrid>
      <w:tr w:rsidR="002977C7" w:rsidRPr="00E607F3" w14:paraId="547AAA61" w14:textId="77777777" w:rsidTr="009E6738">
        <w:tc>
          <w:tcPr>
            <w:tcW w:w="4077" w:type="dxa"/>
          </w:tcPr>
          <w:p w14:paraId="15345DC0" w14:textId="77777777" w:rsidR="002977C7" w:rsidRPr="0064388E" w:rsidRDefault="002977C7" w:rsidP="008D34BE">
            <w:pPr>
              <w:rPr>
                <w:rFonts w:ascii="Verdana" w:hAnsi="Verdana"/>
                <w:b/>
                <w:sz w:val="22"/>
              </w:rPr>
            </w:pPr>
            <w:permStart w:id="1579646035" w:edGrp="everyone" w:colFirst="1" w:colLast="1"/>
            <w:r w:rsidRPr="0064388E">
              <w:rPr>
                <w:rFonts w:ascii="Verdana" w:hAnsi="Verdana"/>
                <w:b/>
                <w:sz w:val="22"/>
              </w:rPr>
              <w:t>Company Name:</w:t>
            </w:r>
          </w:p>
        </w:tc>
        <w:tc>
          <w:tcPr>
            <w:tcW w:w="6413" w:type="dxa"/>
          </w:tcPr>
          <w:p w14:paraId="14FD4CDE" w14:textId="77777777" w:rsidR="002977C7" w:rsidRPr="0064388E" w:rsidRDefault="002977C7" w:rsidP="008D34BE">
            <w:pPr>
              <w:rPr>
                <w:rFonts w:ascii="Verdana" w:hAnsi="Verdana"/>
                <w:sz w:val="22"/>
              </w:rPr>
            </w:pPr>
          </w:p>
        </w:tc>
      </w:tr>
      <w:tr w:rsidR="002977C7" w:rsidRPr="00E607F3" w14:paraId="2A342C73" w14:textId="77777777" w:rsidTr="009E6738">
        <w:tc>
          <w:tcPr>
            <w:tcW w:w="4077" w:type="dxa"/>
          </w:tcPr>
          <w:p w14:paraId="00E71AE4" w14:textId="77777777" w:rsidR="002977C7" w:rsidRPr="0064388E" w:rsidRDefault="002977C7" w:rsidP="008D34BE">
            <w:pPr>
              <w:rPr>
                <w:rFonts w:ascii="Verdana" w:hAnsi="Verdana"/>
                <w:b/>
                <w:sz w:val="22"/>
              </w:rPr>
            </w:pPr>
            <w:permStart w:id="905402368" w:edGrp="everyone" w:colFirst="1" w:colLast="1"/>
            <w:permEnd w:id="1579646035"/>
          </w:p>
        </w:tc>
        <w:tc>
          <w:tcPr>
            <w:tcW w:w="6413" w:type="dxa"/>
          </w:tcPr>
          <w:p w14:paraId="3CFF5387" w14:textId="77777777" w:rsidR="002977C7" w:rsidRPr="0064388E" w:rsidRDefault="002977C7" w:rsidP="008D34BE">
            <w:pPr>
              <w:rPr>
                <w:rFonts w:ascii="Verdana" w:hAnsi="Verdana"/>
                <w:sz w:val="22"/>
              </w:rPr>
            </w:pPr>
          </w:p>
        </w:tc>
      </w:tr>
      <w:tr w:rsidR="002977C7" w:rsidRPr="00E607F3" w14:paraId="2BEDB684" w14:textId="77777777" w:rsidTr="009E6738">
        <w:tc>
          <w:tcPr>
            <w:tcW w:w="4077" w:type="dxa"/>
          </w:tcPr>
          <w:p w14:paraId="2E9A04E1" w14:textId="77777777" w:rsidR="002977C7" w:rsidRPr="0064388E" w:rsidRDefault="002977C7" w:rsidP="008D34BE">
            <w:pPr>
              <w:rPr>
                <w:rFonts w:ascii="Verdana" w:hAnsi="Verdana"/>
                <w:b/>
                <w:sz w:val="22"/>
              </w:rPr>
            </w:pPr>
            <w:permStart w:id="1135547234" w:edGrp="everyone" w:colFirst="1" w:colLast="1"/>
            <w:permEnd w:id="905402368"/>
            <w:r w:rsidRPr="0064388E">
              <w:rPr>
                <w:rFonts w:ascii="Verdana" w:hAnsi="Verdana"/>
                <w:b/>
                <w:sz w:val="22"/>
              </w:rPr>
              <w:t>Contact Name:</w:t>
            </w:r>
          </w:p>
        </w:tc>
        <w:tc>
          <w:tcPr>
            <w:tcW w:w="6413" w:type="dxa"/>
          </w:tcPr>
          <w:p w14:paraId="65BA020E" w14:textId="77777777" w:rsidR="002977C7" w:rsidRPr="0064388E" w:rsidRDefault="002977C7" w:rsidP="008D34BE">
            <w:pPr>
              <w:rPr>
                <w:rFonts w:ascii="Verdana" w:hAnsi="Verdana"/>
                <w:sz w:val="22"/>
              </w:rPr>
            </w:pPr>
          </w:p>
        </w:tc>
      </w:tr>
      <w:tr w:rsidR="002977C7" w:rsidRPr="00E607F3" w14:paraId="2A69DE2F" w14:textId="77777777" w:rsidTr="009E6738">
        <w:tc>
          <w:tcPr>
            <w:tcW w:w="4077" w:type="dxa"/>
          </w:tcPr>
          <w:p w14:paraId="597FC137" w14:textId="77777777" w:rsidR="002977C7" w:rsidRPr="0064388E" w:rsidRDefault="002977C7" w:rsidP="008D34BE">
            <w:pPr>
              <w:rPr>
                <w:rFonts w:ascii="Verdana" w:hAnsi="Verdana"/>
                <w:b/>
                <w:sz w:val="22"/>
              </w:rPr>
            </w:pPr>
            <w:permStart w:id="1538540720" w:edGrp="everyone" w:colFirst="1" w:colLast="1"/>
            <w:permEnd w:id="1135547234"/>
          </w:p>
        </w:tc>
        <w:tc>
          <w:tcPr>
            <w:tcW w:w="6413" w:type="dxa"/>
          </w:tcPr>
          <w:p w14:paraId="15243DF7" w14:textId="77777777" w:rsidR="002977C7" w:rsidRPr="0064388E" w:rsidRDefault="002977C7" w:rsidP="008D34BE">
            <w:pPr>
              <w:rPr>
                <w:rFonts w:ascii="Verdana" w:hAnsi="Verdana"/>
                <w:sz w:val="22"/>
              </w:rPr>
            </w:pPr>
          </w:p>
        </w:tc>
      </w:tr>
      <w:tr w:rsidR="002977C7" w:rsidRPr="00E607F3" w14:paraId="500A8F29" w14:textId="77777777" w:rsidTr="009E6738">
        <w:tc>
          <w:tcPr>
            <w:tcW w:w="4077" w:type="dxa"/>
          </w:tcPr>
          <w:p w14:paraId="3A7D866B" w14:textId="77777777" w:rsidR="002977C7" w:rsidRPr="0064388E" w:rsidRDefault="002977C7" w:rsidP="008D34BE">
            <w:pPr>
              <w:rPr>
                <w:rFonts w:ascii="Verdana" w:hAnsi="Verdana"/>
                <w:b/>
                <w:sz w:val="22"/>
              </w:rPr>
            </w:pPr>
            <w:permStart w:id="2047762788" w:edGrp="everyone" w:colFirst="1" w:colLast="1"/>
            <w:permEnd w:id="1538540720"/>
            <w:r w:rsidRPr="0064388E">
              <w:rPr>
                <w:rFonts w:ascii="Verdana" w:hAnsi="Verdana"/>
                <w:b/>
                <w:sz w:val="22"/>
              </w:rPr>
              <w:t>Company Address:</w:t>
            </w:r>
          </w:p>
        </w:tc>
        <w:tc>
          <w:tcPr>
            <w:tcW w:w="6413" w:type="dxa"/>
          </w:tcPr>
          <w:p w14:paraId="7C9A8C70" w14:textId="77777777" w:rsidR="002977C7" w:rsidRPr="0064388E" w:rsidRDefault="002977C7" w:rsidP="008D34BE">
            <w:pPr>
              <w:rPr>
                <w:rFonts w:ascii="Verdana" w:hAnsi="Verdana"/>
                <w:sz w:val="22"/>
              </w:rPr>
            </w:pPr>
          </w:p>
        </w:tc>
      </w:tr>
      <w:tr w:rsidR="002977C7" w:rsidRPr="00E607F3" w14:paraId="00F42325" w14:textId="77777777" w:rsidTr="009E6738">
        <w:tc>
          <w:tcPr>
            <w:tcW w:w="4077" w:type="dxa"/>
          </w:tcPr>
          <w:p w14:paraId="4022F614" w14:textId="77777777" w:rsidR="002977C7" w:rsidRPr="0064388E" w:rsidRDefault="002977C7" w:rsidP="008D34BE">
            <w:pPr>
              <w:rPr>
                <w:rFonts w:ascii="Verdana" w:hAnsi="Verdana"/>
                <w:b/>
                <w:sz w:val="22"/>
              </w:rPr>
            </w:pPr>
            <w:permStart w:id="417804451" w:edGrp="everyone" w:colFirst="1" w:colLast="1"/>
            <w:permEnd w:id="2047762788"/>
          </w:p>
        </w:tc>
        <w:tc>
          <w:tcPr>
            <w:tcW w:w="6413" w:type="dxa"/>
          </w:tcPr>
          <w:p w14:paraId="18474378" w14:textId="77777777" w:rsidR="002977C7" w:rsidRPr="0064388E" w:rsidRDefault="002977C7" w:rsidP="008D34BE">
            <w:pPr>
              <w:rPr>
                <w:rFonts w:ascii="Verdana" w:hAnsi="Verdana"/>
                <w:sz w:val="22"/>
              </w:rPr>
            </w:pPr>
          </w:p>
        </w:tc>
      </w:tr>
      <w:tr w:rsidR="002977C7" w:rsidRPr="00E607F3" w14:paraId="582F0420" w14:textId="77777777" w:rsidTr="009E6738">
        <w:tc>
          <w:tcPr>
            <w:tcW w:w="4077" w:type="dxa"/>
          </w:tcPr>
          <w:p w14:paraId="30F50009" w14:textId="77777777" w:rsidR="002977C7" w:rsidRPr="0064388E" w:rsidRDefault="002977C7" w:rsidP="008D34BE">
            <w:pPr>
              <w:rPr>
                <w:rFonts w:ascii="Verdana" w:hAnsi="Verdana"/>
                <w:b/>
                <w:sz w:val="22"/>
              </w:rPr>
            </w:pPr>
            <w:permStart w:id="1656754242" w:edGrp="everyone" w:colFirst="1" w:colLast="1"/>
            <w:permEnd w:id="417804451"/>
          </w:p>
        </w:tc>
        <w:tc>
          <w:tcPr>
            <w:tcW w:w="6413" w:type="dxa"/>
          </w:tcPr>
          <w:p w14:paraId="420F1896" w14:textId="77777777" w:rsidR="002977C7" w:rsidRPr="0064388E" w:rsidRDefault="002977C7" w:rsidP="008D34BE">
            <w:pPr>
              <w:rPr>
                <w:rFonts w:ascii="Verdana" w:hAnsi="Verdana"/>
                <w:sz w:val="22"/>
              </w:rPr>
            </w:pPr>
          </w:p>
        </w:tc>
      </w:tr>
      <w:tr w:rsidR="002977C7" w:rsidRPr="00E607F3" w14:paraId="16825E1D" w14:textId="77777777" w:rsidTr="009E6738">
        <w:tc>
          <w:tcPr>
            <w:tcW w:w="4077" w:type="dxa"/>
          </w:tcPr>
          <w:p w14:paraId="1EBE28AD" w14:textId="77777777" w:rsidR="002977C7" w:rsidRPr="0064388E" w:rsidRDefault="002977C7" w:rsidP="008D34BE">
            <w:pPr>
              <w:rPr>
                <w:rFonts w:ascii="Verdana" w:hAnsi="Verdana"/>
                <w:b/>
                <w:sz w:val="22"/>
              </w:rPr>
            </w:pPr>
            <w:permStart w:id="376514065" w:edGrp="everyone" w:colFirst="1" w:colLast="1"/>
            <w:permEnd w:id="1656754242"/>
          </w:p>
        </w:tc>
        <w:tc>
          <w:tcPr>
            <w:tcW w:w="6413" w:type="dxa"/>
          </w:tcPr>
          <w:p w14:paraId="002B41A7" w14:textId="77777777" w:rsidR="002977C7" w:rsidRPr="0064388E" w:rsidRDefault="002977C7" w:rsidP="008D34BE">
            <w:pPr>
              <w:rPr>
                <w:rFonts w:ascii="Verdana" w:hAnsi="Verdana"/>
                <w:sz w:val="22"/>
              </w:rPr>
            </w:pPr>
          </w:p>
        </w:tc>
      </w:tr>
      <w:tr w:rsidR="002977C7" w:rsidRPr="00E607F3" w14:paraId="5F2D2966" w14:textId="77777777" w:rsidTr="009E6738">
        <w:tc>
          <w:tcPr>
            <w:tcW w:w="4077" w:type="dxa"/>
          </w:tcPr>
          <w:p w14:paraId="22614C17" w14:textId="77777777" w:rsidR="002977C7" w:rsidRPr="0064388E" w:rsidRDefault="002977C7" w:rsidP="008D34BE">
            <w:pPr>
              <w:rPr>
                <w:rFonts w:ascii="Verdana" w:hAnsi="Verdana"/>
                <w:b/>
                <w:sz w:val="22"/>
              </w:rPr>
            </w:pPr>
            <w:permStart w:id="2097944133" w:edGrp="everyone" w:colFirst="1" w:colLast="1"/>
            <w:permEnd w:id="376514065"/>
          </w:p>
        </w:tc>
        <w:tc>
          <w:tcPr>
            <w:tcW w:w="6413" w:type="dxa"/>
          </w:tcPr>
          <w:p w14:paraId="09B0D021" w14:textId="77777777" w:rsidR="002977C7" w:rsidRPr="0064388E" w:rsidRDefault="002977C7" w:rsidP="008D34BE">
            <w:pPr>
              <w:rPr>
                <w:rFonts w:ascii="Verdana" w:hAnsi="Verdana"/>
                <w:sz w:val="22"/>
              </w:rPr>
            </w:pPr>
          </w:p>
        </w:tc>
      </w:tr>
      <w:tr w:rsidR="002977C7" w:rsidRPr="00E607F3" w14:paraId="15EACE48" w14:textId="77777777" w:rsidTr="009E6738">
        <w:tc>
          <w:tcPr>
            <w:tcW w:w="4077" w:type="dxa"/>
          </w:tcPr>
          <w:p w14:paraId="629A1CB9" w14:textId="77777777" w:rsidR="002977C7" w:rsidRPr="0064388E" w:rsidRDefault="002977C7" w:rsidP="008D34BE">
            <w:pPr>
              <w:rPr>
                <w:rFonts w:ascii="Verdana" w:hAnsi="Verdana"/>
                <w:b/>
                <w:sz w:val="22"/>
              </w:rPr>
            </w:pPr>
            <w:permStart w:id="1887247364" w:edGrp="everyone" w:colFirst="1" w:colLast="1"/>
            <w:permEnd w:id="2097944133"/>
            <w:r w:rsidRPr="0064388E">
              <w:rPr>
                <w:rFonts w:ascii="Verdana" w:hAnsi="Verdana"/>
                <w:b/>
                <w:sz w:val="22"/>
              </w:rPr>
              <w:t>Company Email Address:</w:t>
            </w:r>
          </w:p>
        </w:tc>
        <w:tc>
          <w:tcPr>
            <w:tcW w:w="6413" w:type="dxa"/>
          </w:tcPr>
          <w:p w14:paraId="4D4CC9E9" w14:textId="77777777" w:rsidR="002977C7" w:rsidRPr="0064388E" w:rsidRDefault="002977C7" w:rsidP="008D34BE">
            <w:pPr>
              <w:rPr>
                <w:rFonts w:ascii="Verdana" w:hAnsi="Verdana"/>
                <w:sz w:val="22"/>
              </w:rPr>
            </w:pPr>
          </w:p>
        </w:tc>
      </w:tr>
      <w:tr w:rsidR="002977C7" w:rsidRPr="00E607F3" w14:paraId="65741812" w14:textId="77777777" w:rsidTr="009E6738">
        <w:tc>
          <w:tcPr>
            <w:tcW w:w="4077" w:type="dxa"/>
          </w:tcPr>
          <w:p w14:paraId="6BF86371" w14:textId="77777777" w:rsidR="002977C7" w:rsidRPr="0064388E" w:rsidRDefault="002977C7" w:rsidP="008D34BE">
            <w:pPr>
              <w:rPr>
                <w:rFonts w:ascii="Verdana" w:hAnsi="Verdana"/>
                <w:b/>
                <w:sz w:val="22"/>
              </w:rPr>
            </w:pPr>
            <w:permStart w:id="1552298439" w:edGrp="everyone" w:colFirst="1" w:colLast="1"/>
            <w:permEnd w:id="1887247364"/>
          </w:p>
        </w:tc>
        <w:tc>
          <w:tcPr>
            <w:tcW w:w="6413" w:type="dxa"/>
          </w:tcPr>
          <w:p w14:paraId="330BC43D" w14:textId="77777777" w:rsidR="002977C7" w:rsidRPr="0064388E" w:rsidRDefault="002977C7" w:rsidP="008D34BE">
            <w:pPr>
              <w:rPr>
                <w:rFonts w:ascii="Verdana" w:hAnsi="Verdana"/>
                <w:sz w:val="22"/>
              </w:rPr>
            </w:pPr>
          </w:p>
        </w:tc>
      </w:tr>
      <w:tr w:rsidR="002977C7" w:rsidRPr="00E607F3" w14:paraId="595DCF71" w14:textId="77777777" w:rsidTr="009E6738">
        <w:tc>
          <w:tcPr>
            <w:tcW w:w="4077" w:type="dxa"/>
          </w:tcPr>
          <w:p w14:paraId="31CC686B" w14:textId="77777777" w:rsidR="002977C7" w:rsidRPr="0064388E" w:rsidRDefault="002977C7" w:rsidP="008D34BE">
            <w:pPr>
              <w:rPr>
                <w:rFonts w:ascii="Verdana" w:hAnsi="Verdana"/>
                <w:b/>
                <w:sz w:val="22"/>
              </w:rPr>
            </w:pPr>
            <w:permStart w:id="1877296999" w:edGrp="everyone" w:colFirst="1" w:colLast="1"/>
            <w:permEnd w:id="1552298439"/>
            <w:r w:rsidRPr="0064388E">
              <w:rPr>
                <w:rFonts w:ascii="Verdana" w:hAnsi="Verdana"/>
                <w:b/>
                <w:sz w:val="22"/>
              </w:rPr>
              <w:t>Company Telephone Number(s):</w:t>
            </w:r>
          </w:p>
        </w:tc>
        <w:tc>
          <w:tcPr>
            <w:tcW w:w="6413" w:type="dxa"/>
          </w:tcPr>
          <w:p w14:paraId="09CEB0B5" w14:textId="77777777" w:rsidR="002977C7" w:rsidRPr="0064388E" w:rsidRDefault="002977C7" w:rsidP="008D34BE">
            <w:pPr>
              <w:rPr>
                <w:rFonts w:ascii="Verdana" w:hAnsi="Verdana"/>
                <w:sz w:val="22"/>
              </w:rPr>
            </w:pPr>
          </w:p>
        </w:tc>
      </w:tr>
      <w:tr w:rsidR="002977C7" w:rsidRPr="00E607F3" w14:paraId="1CC034CE" w14:textId="77777777" w:rsidTr="009E6738">
        <w:tc>
          <w:tcPr>
            <w:tcW w:w="4077" w:type="dxa"/>
          </w:tcPr>
          <w:p w14:paraId="7EEC0B06" w14:textId="77777777" w:rsidR="002977C7" w:rsidRPr="0064388E" w:rsidRDefault="002977C7" w:rsidP="008D34BE">
            <w:pPr>
              <w:rPr>
                <w:rFonts w:ascii="Verdana" w:hAnsi="Verdana"/>
                <w:b/>
                <w:sz w:val="22"/>
              </w:rPr>
            </w:pPr>
            <w:permStart w:id="99050132" w:edGrp="everyone" w:colFirst="1" w:colLast="1"/>
            <w:permEnd w:id="1877296999"/>
          </w:p>
        </w:tc>
        <w:tc>
          <w:tcPr>
            <w:tcW w:w="6413" w:type="dxa"/>
          </w:tcPr>
          <w:p w14:paraId="406FD160" w14:textId="77777777" w:rsidR="002977C7" w:rsidRPr="0064388E" w:rsidRDefault="002977C7" w:rsidP="008D34BE">
            <w:pPr>
              <w:rPr>
                <w:rFonts w:ascii="Verdana" w:hAnsi="Verdana"/>
                <w:sz w:val="22"/>
              </w:rPr>
            </w:pPr>
          </w:p>
        </w:tc>
      </w:tr>
      <w:tr w:rsidR="002977C7" w:rsidRPr="00E607F3" w14:paraId="6478622F" w14:textId="77777777" w:rsidTr="009E6738">
        <w:tc>
          <w:tcPr>
            <w:tcW w:w="4077" w:type="dxa"/>
          </w:tcPr>
          <w:p w14:paraId="14B69004" w14:textId="77777777" w:rsidR="002977C7" w:rsidRPr="0064388E" w:rsidRDefault="002977C7" w:rsidP="008D34BE">
            <w:pPr>
              <w:rPr>
                <w:rFonts w:ascii="Verdana" w:hAnsi="Verdana"/>
                <w:b/>
                <w:sz w:val="22"/>
              </w:rPr>
            </w:pPr>
            <w:permStart w:id="1166221128" w:edGrp="everyone" w:colFirst="1" w:colLast="1"/>
            <w:permEnd w:id="99050132"/>
          </w:p>
        </w:tc>
        <w:tc>
          <w:tcPr>
            <w:tcW w:w="6413" w:type="dxa"/>
          </w:tcPr>
          <w:p w14:paraId="3ABFA060" w14:textId="77777777" w:rsidR="002977C7" w:rsidRPr="0064388E" w:rsidRDefault="002977C7" w:rsidP="008D34BE">
            <w:pPr>
              <w:rPr>
                <w:rFonts w:ascii="Verdana" w:hAnsi="Verdana"/>
                <w:sz w:val="22"/>
              </w:rPr>
            </w:pPr>
          </w:p>
        </w:tc>
      </w:tr>
      <w:tr w:rsidR="002977C7" w:rsidRPr="00E607F3" w14:paraId="448DE220" w14:textId="77777777" w:rsidTr="009E6738">
        <w:tc>
          <w:tcPr>
            <w:tcW w:w="4077" w:type="dxa"/>
          </w:tcPr>
          <w:p w14:paraId="795B80B5" w14:textId="77777777" w:rsidR="002977C7" w:rsidRPr="0064388E" w:rsidRDefault="002977C7" w:rsidP="008D34BE">
            <w:pPr>
              <w:rPr>
                <w:rFonts w:ascii="Verdana" w:hAnsi="Verdana"/>
                <w:b/>
                <w:sz w:val="22"/>
              </w:rPr>
            </w:pPr>
            <w:permStart w:id="1350725564" w:edGrp="everyone" w:colFirst="1" w:colLast="1"/>
            <w:permEnd w:id="1166221128"/>
            <w:r w:rsidRPr="0064388E">
              <w:rPr>
                <w:rFonts w:ascii="Verdana" w:hAnsi="Verdana"/>
                <w:b/>
                <w:sz w:val="22"/>
              </w:rPr>
              <w:t>I confirm that I am able to comply with all Health and Safety Requirements</w:t>
            </w:r>
          </w:p>
        </w:tc>
        <w:tc>
          <w:tcPr>
            <w:tcW w:w="6413" w:type="dxa"/>
          </w:tcPr>
          <w:p w14:paraId="4665A593" w14:textId="77777777" w:rsidR="002977C7" w:rsidRPr="0064388E" w:rsidRDefault="002977C7" w:rsidP="008D34BE">
            <w:pPr>
              <w:rPr>
                <w:rFonts w:ascii="Verdana" w:hAnsi="Verdana"/>
                <w:sz w:val="22"/>
              </w:rPr>
            </w:pPr>
            <w:r w:rsidRPr="0064388E">
              <w:rPr>
                <w:rFonts w:ascii="Verdana" w:hAnsi="Verdana"/>
                <w:sz w:val="22"/>
              </w:rPr>
              <w:t>Y/N</w:t>
            </w:r>
          </w:p>
        </w:tc>
      </w:tr>
      <w:permEnd w:id="1350725564"/>
    </w:tbl>
    <w:p w14:paraId="1228CAC8" w14:textId="77777777" w:rsidR="002977C7" w:rsidRPr="00E607F3" w:rsidRDefault="002977C7" w:rsidP="008D34BE">
      <w:pPr>
        <w:rPr>
          <w:rFonts w:ascii="Verdana" w:hAnsi="Verdana"/>
          <w:sz w:val="16"/>
          <w:szCs w:val="22"/>
          <w:highlight w:val="yellow"/>
        </w:rPr>
      </w:pPr>
    </w:p>
    <w:tbl>
      <w:tblPr>
        <w:tblStyle w:val="TableGrid"/>
        <w:tblW w:w="10490" w:type="dxa"/>
        <w:tblInd w:w="-5" w:type="dxa"/>
        <w:tblLook w:val="04A0" w:firstRow="1" w:lastRow="0" w:firstColumn="1" w:lastColumn="0" w:noHBand="0" w:noVBand="1"/>
      </w:tblPr>
      <w:tblGrid>
        <w:gridCol w:w="1844"/>
        <w:gridCol w:w="4110"/>
        <w:gridCol w:w="2268"/>
        <w:gridCol w:w="2268"/>
      </w:tblGrid>
      <w:tr w:rsidR="008351F2" w:rsidRPr="00E607F3" w14:paraId="5BA63F8A" w14:textId="77777777" w:rsidTr="009E6738">
        <w:tc>
          <w:tcPr>
            <w:tcW w:w="10490" w:type="dxa"/>
            <w:gridSpan w:val="4"/>
          </w:tcPr>
          <w:p w14:paraId="657F31CC" w14:textId="265193F9" w:rsidR="008351F2" w:rsidRDefault="008351F2" w:rsidP="00EE70D9">
            <w:pPr>
              <w:rPr>
                <w:rFonts w:ascii="Verdana" w:hAnsi="Verdana"/>
                <w:b/>
                <w:sz w:val="22"/>
                <w:szCs w:val="22"/>
              </w:rPr>
            </w:pPr>
            <w:r>
              <w:rPr>
                <w:rFonts w:ascii="Verdana" w:hAnsi="Verdana"/>
                <w:b/>
                <w:sz w:val="22"/>
                <w:szCs w:val="22"/>
              </w:rPr>
              <w:t>Please explain how you will complete the work:</w:t>
            </w:r>
          </w:p>
        </w:tc>
      </w:tr>
      <w:tr w:rsidR="00734C97" w:rsidRPr="00E607F3" w14:paraId="27E4110C" w14:textId="77777777" w:rsidTr="009E6738">
        <w:tc>
          <w:tcPr>
            <w:tcW w:w="10490" w:type="dxa"/>
            <w:gridSpan w:val="4"/>
          </w:tcPr>
          <w:p w14:paraId="13E08892" w14:textId="77777777" w:rsidR="00734C97" w:rsidRPr="0064388E" w:rsidRDefault="00734C97" w:rsidP="008D34BE">
            <w:pPr>
              <w:rPr>
                <w:rFonts w:ascii="Verdana" w:hAnsi="Verdana"/>
                <w:b/>
                <w:sz w:val="22"/>
                <w:szCs w:val="22"/>
              </w:rPr>
            </w:pPr>
            <w:permStart w:id="1307004694" w:edGrp="everyone" w:colFirst="0" w:colLast="0"/>
          </w:p>
        </w:tc>
      </w:tr>
      <w:tr w:rsidR="00734C97" w:rsidRPr="00E607F3" w14:paraId="7B1C9A8E" w14:textId="77777777" w:rsidTr="009E6738">
        <w:tc>
          <w:tcPr>
            <w:tcW w:w="10490" w:type="dxa"/>
            <w:gridSpan w:val="4"/>
          </w:tcPr>
          <w:p w14:paraId="736EC230" w14:textId="77777777" w:rsidR="00734C97" w:rsidRPr="0064388E" w:rsidRDefault="00734C97" w:rsidP="008D34BE">
            <w:pPr>
              <w:rPr>
                <w:rFonts w:ascii="Verdana" w:hAnsi="Verdana"/>
                <w:b/>
                <w:sz w:val="22"/>
                <w:szCs w:val="22"/>
              </w:rPr>
            </w:pPr>
            <w:permStart w:id="62804199" w:edGrp="everyone" w:colFirst="0" w:colLast="0"/>
            <w:permEnd w:id="1307004694"/>
          </w:p>
        </w:tc>
      </w:tr>
      <w:tr w:rsidR="00734C97" w:rsidRPr="00E607F3" w14:paraId="36B7F584" w14:textId="77777777" w:rsidTr="009E6738">
        <w:tc>
          <w:tcPr>
            <w:tcW w:w="10490" w:type="dxa"/>
            <w:gridSpan w:val="4"/>
          </w:tcPr>
          <w:p w14:paraId="136221D0" w14:textId="77777777" w:rsidR="00734C97" w:rsidRPr="0064388E" w:rsidRDefault="00734C97" w:rsidP="008D34BE">
            <w:pPr>
              <w:rPr>
                <w:rFonts w:ascii="Verdana" w:hAnsi="Verdana"/>
                <w:b/>
                <w:sz w:val="22"/>
                <w:szCs w:val="22"/>
              </w:rPr>
            </w:pPr>
            <w:permStart w:id="587743390" w:edGrp="everyone" w:colFirst="0" w:colLast="0"/>
            <w:permEnd w:id="62804199"/>
          </w:p>
        </w:tc>
      </w:tr>
      <w:tr w:rsidR="00734C97" w:rsidRPr="00E607F3" w14:paraId="5C9E558D" w14:textId="77777777" w:rsidTr="009E6738">
        <w:tc>
          <w:tcPr>
            <w:tcW w:w="10490" w:type="dxa"/>
            <w:gridSpan w:val="4"/>
          </w:tcPr>
          <w:p w14:paraId="4A529155" w14:textId="77777777" w:rsidR="00734C97" w:rsidRPr="0064388E" w:rsidRDefault="00734C97" w:rsidP="008D34BE">
            <w:pPr>
              <w:rPr>
                <w:rFonts w:ascii="Verdana" w:hAnsi="Verdana"/>
                <w:b/>
                <w:sz w:val="22"/>
                <w:szCs w:val="22"/>
              </w:rPr>
            </w:pPr>
            <w:permStart w:id="1801071958" w:edGrp="everyone" w:colFirst="0" w:colLast="0"/>
            <w:permEnd w:id="587743390"/>
          </w:p>
        </w:tc>
      </w:tr>
      <w:tr w:rsidR="00734C97" w:rsidRPr="00E607F3" w14:paraId="09D50253" w14:textId="77777777" w:rsidTr="009E6738">
        <w:tc>
          <w:tcPr>
            <w:tcW w:w="10490" w:type="dxa"/>
            <w:gridSpan w:val="4"/>
          </w:tcPr>
          <w:p w14:paraId="4144DCBC" w14:textId="77777777" w:rsidR="00734C97" w:rsidRPr="0064388E" w:rsidRDefault="00734C97" w:rsidP="008D34BE">
            <w:pPr>
              <w:rPr>
                <w:rFonts w:ascii="Verdana" w:hAnsi="Verdana"/>
                <w:b/>
                <w:sz w:val="22"/>
                <w:szCs w:val="22"/>
              </w:rPr>
            </w:pPr>
            <w:permStart w:id="2040867431" w:edGrp="everyone" w:colFirst="0" w:colLast="0"/>
            <w:permEnd w:id="1801071958"/>
          </w:p>
        </w:tc>
      </w:tr>
      <w:tr w:rsidR="00734C97" w:rsidRPr="00E607F3" w14:paraId="2750D9BD" w14:textId="77777777" w:rsidTr="009E6738">
        <w:tc>
          <w:tcPr>
            <w:tcW w:w="10490" w:type="dxa"/>
            <w:gridSpan w:val="4"/>
          </w:tcPr>
          <w:p w14:paraId="4BC6DE74" w14:textId="77777777" w:rsidR="00734C97" w:rsidRPr="0064388E" w:rsidRDefault="00734C97" w:rsidP="008D34BE">
            <w:pPr>
              <w:rPr>
                <w:rFonts w:ascii="Verdana" w:hAnsi="Verdana"/>
                <w:b/>
                <w:sz w:val="22"/>
                <w:szCs w:val="22"/>
              </w:rPr>
            </w:pPr>
            <w:permStart w:id="373649679" w:edGrp="everyone" w:colFirst="0" w:colLast="0"/>
            <w:permEnd w:id="2040867431"/>
          </w:p>
        </w:tc>
      </w:tr>
      <w:tr w:rsidR="00734C97" w:rsidRPr="00E607F3" w14:paraId="0A2FC9FB" w14:textId="77777777" w:rsidTr="009E6738">
        <w:tc>
          <w:tcPr>
            <w:tcW w:w="10490" w:type="dxa"/>
            <w:gridSpan w:val="4"/>
          </w:tcPr>
          <w:p w14:paraId="63BDFA14" w14:textId="77777777" w:rsidR="00734C97" w:rsidRPr="0064388E" w:rsidRDefault="00734C97" w:rsidP="008D34BE">
            <w:pPr>
              <w:rPr>
                <w:rFonts w:ascii="Verdana" w:hAnsi="Verdana"/>
                <w:b/>
                <w:sz w:val="22"/>
                <w:szCs w:val="22"/>
              </w:rPr>
            </w:pPr>
            <w:permStart w:id="1018369216" w:edGrp="everyone" w:colFirst="0" w:colLast="0"/>
            <w:permEnd w:id="373649679"/>
          </w:p>
        </w:tc>
      </w:tr>
      <w:tr w:rsidR="00734C97" w:rsidRPr="00E607F3" w14:paraId="300C3F07" w14:textId="77777777" w:rsidTr="009E6738">
        <w:tc>
          <w:tcPr>
            <w:tcW w:w="10490" w:type="dxa"/>
            <w:gridSpan w:val="4"/>
          </w:tcPr>
          <w:p w14:paraId="66644732" w14:textId="77777777" w:rsidR="00734C97" w:rsidRPr="0064388E" w:rsidRDefault="00734C97" w:rsidP="008D34BE">
            <w:pPr>
              <w:rPr>
                <w:rFonts w:ascii="Verdana" w:hAnsi="Verdana"/>
                <w:b/>
                <w:sz w:val="22"/>
                <w:szCs w:val="22"/>
              </w:rPr>
            </w:pPr>
            <w:permStart w:id="1924748069" w:edGrp="everyone" w:colFirst="0" w:colLast="0"/>
            <w:permEnd w:id="1018369216"/>
          </w:p>
        </w:tc>
      </w:tr>
      <w:tr w:rsidR="00734C97" w:rsidRPr="00E607F3" w14:paraId="42D178C4" w14:textId="77777777" w:rsidTr="009E6738">
        <w:tc>
          <w:tcPr>
            <w:tcW w:w="10490" w:type="dxa"/>
            <w:gridSpan w:val="4"/>
          </w:tcPr>
          <w:p w14:paraId="60DABEAA" w14:textId="77777777" w:rsidR="00734C97" w:rsidRPr="0064388E" w:rsidRDefault="00734C97" w:rsidP="008D34BE">
            <w:pPr>
              <w:rPr>
                <w:rFonts w:ascii="Verdana" w:hAnsi="Verdana"/>
                <w:b/>
                <w:sz w:val="22"/>
                <w:szCs w:val="22"/>
              </w:rPr>
            </w:pPr>
            <w:permStart w:id="1343780573" w:edGrp="everyone" w:colFirst="0" w:colLast="0"/>
            <w:permEnd w:id="1924748069"/>
          </w:p>
        </w:tc>
      </w:tr>
      <w:tr w:rsidR="001772FC" w:rsidRPr="00E607F3" w14:paraId="63ECED84" w14:textId="77777777" w:rsidTr="009E6738">
        <w:tc>
          <w:tcPr>
            <w:tcW w:w="10490" w:type="dxa"/>
            <w:gridSpan w:val="4"/>
          </w:tcPr>
          <w:p w14:paraId="7912DE73" w14:textId="77777777" w:rsidR="001772FC" w:rsidRPr="0064388E" w:rsidRDefault="001772FC" w:rsidP="008D34BE">
            <w:pPr>
              <w:rPr>
                <w:rFonts w:ascii="Verdana" w:hAnsi="Verdana"/>
                <w:b/>
                <w:sz w:val="22"/>
                <w:szCs w:val="22"/>
              </w:rPr>
            </w:pPr>
            <w:permStart w:id="1394040099" w:edGrp="everyone" w:colFirst="0" w:colLast="0"/>
            <w:permEnd w:id="1343780573"/>
          </w:p>
        </w:tc>
      </w:tr>
      <w:tr w:rsidR="001772FC" w:rsidRPr="00E607F3" w14:paraId="054BDCFC" w14:textId="77777777" w:rsidTr="009E6738">
        <w:tc>
          <w:tcPr>
            <w:tcW w:w="10490" w:type="dxa"/>
            <w:gridSpan w:val="4"/>
          </w:tcPr>
          <w:p w14:paraId="1360D804" w14:textId="77777777" w:rsidR="001772FC" w:rsidRPr="0064388E" w:rsidRDefault="001772FC" w:rsidP="008D34BE">
            <w:pPr>
              <w:rPr>
                <w:rFonts w:ascii="Verdana" w:hAnsi="Verdana"/>
                <w:b/>
                <w:sz w:val="22"/>
                <w:szCs w:val="22"/>
              </w:rPr>
            </w:pPr>
            <w:permStart w:id="1280201741" w:edGrp="everyone" w:colFirst="0" w:colLast="0"/>
            <w:permEnd w:id="1394040099"/>
          </w:p>
        </w:tc>
      </w:tr>
      <w:tr w:rsidR="001772FC" w:rsidRPr="00E607F3" w14:paraId="4892A8A5" w14:textId="77777777" w:rsidTr="009E6738">
        <w:tc>
          <w:tcPr>
            <w:tcW w:w="10490" w:type="dxa"/>
            <w:gridSpan w:val="4"/>
          </w:tcPr>
          <w:p w14:paraId="4A69669E" w14:textId="77777777" w:rsidR="001772FC" w:rsidRPr="0064388E" w:rsidRDefault="001772FC" w:rsidP="008D34BE">
            <w:pPr>
              <w:rPr>
                <w:rFonts w:ascii="Verdana" w:hAnsi="Verdana"/>
                <w:b/>
                <w:sz w:val="22"/>
                <w:szCs w:val="22"/>
              </w:rPr>
            </w:pPr>
            <w:permStart w:id="1963794092" w:edGrp="everyone" w:colFirst="0" w:colLast="0"/>
            <w:permEnd w:id="1280201741"/>
          </w:p>
        </w:tc>
      </w:tr>
      <w:tr w:rsidR="00734C97" w:rsidRPr="00E607F3" w14:paraId="23D9E474" w14:textId="77777777" w:rsidTr="009E6738">
        <w:tc>
          <w:tcPr>
            <w:tcW w:w="10490" w:type="dxa"/>
            <w:gridSpan w:val="4"/>
          </w:tcPr>
          <w:p w14:paraId="3D5C9556" w14:textId="77777777" w:rsidR="00734C97" w:rsidRPr="0064388E" w:rsidRDefault="00734C97" w:rsidP="008D34BE">
            <w:pPr>
              <w:rPr>
                <w:rFonts w:ascii="Verdana" w:hAnsi="Verdana"/>
                <w:b/>
                <w:sz w:val="22"/>
                <w:szCs w:val="22"/>
              </w:rPr>
            </w:pPr>
            <w:permStart w:id="1816606509" w:edGrp="everyone" w:colFirst="0" w:colLast="0"/>
            <w:permEnd w:id="1963794092"/>
          </w:p>
        </w:tc>
      </w:tr>
      <w:tr w:rsidR="00734C97" w:rsidRPr="00E607F3" w14:paraId="0CE59512" w14:textId="77777777" w:rsidTr="009E6738">
        <w:tc>
          <w:tcPr>
            <w:tcW w:w="10490" w:type="dxa"/>
            <w:gridSpan w:val="4"/>
          </w:tcPr>
          <w:p w14:paraId="791DF24E" w14:textId="77777777" w:rsidR="00734C97" w:rsidRPr="0064388E" w:rsidRDefault="00734C97" w:rsidP="008D34BE">
            <w:pPr>
              <w:rPr>
                <w:rFonts w:ascii="Verdana" w:hAnsi="Verdana"/>
                <w:b/>
                <w:sz w:val="22"/>
                <w:szCs w:val="22"/>
              </w:rPr>
            </w:pPr>
            <w:permStart w:id="1566654623" w:edGrp="everyone" w:colFirst="0" w:colLast="0"/>
            <w:permEnd w:id="1816606509"/>
          </w:p>
        </w:tc>
      </w:tr>
      <w:tr w:rsidR="008351F2" w:rsidRPr="00E607F3" w14:paraId="3C1CC114" w14:textId="77777777" w:rsidTr="009E6738">
        <w:tc>
          <w:tcPr>
            <w:tcW w:w="10490" w:type="dxa"/>
            <w:gridSpan w:val="4"/>
          </w:tcPr>
          <w:p w14:paraId="6C66BAE4" w14:textId="77777777" w:rsidR="008351F2" w:rsidRPr="0064388E" w:rsidRDefault="008351F2" w:rsidP="008D34BE">
            <w:pPr>
              <w:rPr>
                <w:rFonts w:ascii="Verdana" w:hAnsi="Verdana"/>
                <w:b/>
                <w:sz w:val="22"/>
                <w:szCs w:val="22"/>
              </w:rPr>
            </w:pPr>
            <w:permStart w:id="97723510" w:edGrp="everyone" w:colFirst="0" w:colLast="0"/>
            <w:permEnd w:id="1566654623"/>
          </w:p>
        </w:tc>
      </w:tr>
      <w:tr w:rsidR="008351F2" w:rsidRPr="00E607F3" w14:paraId="44628199" w14:textId="77777777" w:rsidTr="009E6738">
        <w:tc>
          <w:tcPr>
            <w:tcW w:w="10490" w:type="dxa"/>
            <w:gridSpan w:val="4"/>
          </w:tcPr>
          <w:p w14:paraId="33C9161F" w14:textId="77777777" w:rsidR="008351F2" w:rsidRPr="0064388E" w:rsidRDefault="008351F2" w:rsidP="008D34BE">
            <w:pPr>
              <w:rPr>
                <w:rFonts w:ascii="Verdana" w:hAnsi="Verdana"/>
                <w:b/>
                <w:sz w:val="22"/>
                <w:szCs w:val="22"/>
              </w:rPr>
            </w:pPr>
            <w:permStart w:id="366030968" w:edGrp="everyone" w:colFirst="0" w:colLast="0"/>
            <w:permEnd w:id="97723510"/>
          </w:p>
        </w:tc>
      </w:tr>
      <w:tr w:rsidR="00734C97" w:rsidRPr="00E607F3" w14:paraId="061A52F4" w14:textId="77777777" w:rsidTr="009E6738">
        <w:tc>
          <w:tcPr>
            <w:tcW w:w="10490" w:type="dxa"/>
            <w:gridSpan w:val="4"/>
          </w:tcPr>
          <w:p w14:paraId="5E949B65" w14:textId="77777777" w:rsidR="00734C97" w:rsidRPr="0064388E" w:rsidRDefault="00734C97" w:rsidP="008D34BE">
            <w:pPr>
              <w:rPr>
                <w:rFonts w:ascii="Verdana" w:hAnsi="Verdana"/>
                <w:b/>
                <w:sz w:val="22"/>
                <w:szCs w:val="22"/>
              </w:rPr>
            </w:pPr>
            <w:permStart w:id="2138976211" w:edGrp="everyone" w:colFirst="0" w:colLast="0"/>
            <w:permEnd w:id="366030968"/>
          </w:p>
        </w:tc>
      </w:tr>
      <w:tr w:rsidR="00734C97" w:rsidRPr="00E607F3" w14:paraId="31F035D5" w14:textId="77777777" w:rsidTr="009E6738">
        <w:tc>
          <w:tcPr>
            <w:tcW w:w="10490" w:type="dxa"/>
            <w:gridSpan w:val="4"/>
          </w:tcPr>
          <w:p w14:paraId="3AED0547" w14:textId="77777777" w:rsidR="00734C97" w:rsidRPr="0064388E" w:rsidRDefault="00734C97" w:rsidP="008D34BE">
            <w:pPr>
              <w:rPr>
                <w:rFonts w:ascii="Verdana" w:hAnsi="Verdana"/>
                <w:b/>
                <w:sz w:val="22"/>
                <w:szCs w:val="22"/>
              </w:rPr>
            </w:pPr>
            <w:permStart w:id="1402031611" w:edGrp="everyone" w:colFirst="0" w:colLast="0"/>
            <w:permEnd w:id="2138976211"/>
          </w:p>
        </w:tc>
      </w:tr>
      <w:tr w:rsidR="00734C97" w:rsidRPr="00E607F3" w14:paraId="3562FA43" w14:textId="77777777" w:rsidTr="009E6738">
        <w:tc>
          <w:tcPr>
            <w:tcW w:w="10490" w:type="dxa"/>
            <w:gridSpan w:val="4"/>
          </w:tcPr>
          <w:p w14:paraId="674DF954" w14:textId="77777777" w:rsidR="00734C97" w:rsidRPr="0064388E" w:rsidRDefault="00734C97" w:rsidP="008D34BE">
            <w:pPr>
              <w:rPr>
                <w:rFonts w:ascii="Verdana" w:hAnsi="Verdana"/>
                <w:b/>
                <w:sz w:val="22"/>
                <w:szCs w:val="22"/>
              </w:rPr>
            </w:pPr>
            <w:permStart w:id="308684352" w:edGrp="everyone" w:colFirst="0" w:colLast="0"/>
            <w:permEnd w:id="1402031611"/>
          </w:p>
        </w:tc>
      </w:tr>
      <w:permEnd w:id="308684352"/>
      <w:tr w:rsidR="00913F18" w:rsidRPr="00273AA0" w14:paraId="587137D1" w14:textId="77777777" w:rsidTr="009E6738">
        <w:tc>
          <w:tcPr>
            <w:tcW w:w="10490" w:type="dxa"/>
            <w:gridSpan w:val="4"/>
          </w:tcPr>
          <w:p w14:paraId="3127A1A6" w14:textId="77777777" w:rsidR="00913F18" w:rsidRPr="00273AA0" w:rsidRDefault="00913F18" w:rsidP="008D34BE">
            <w:pPr>
              <w:rPr>
                <w:rFonts w:ascii="Verdana" w:hAnsi="Verdana"/>
                <w:b/>
                <w:sz w:val="22"/>
                <w:szCs w:val="22"/>
              </w:rPr>
            </w:pPr>
            <w:r>
              <w:rPr>
                <w:rFonts w:ascii="Verdana" w:hAnsi="Verdana"/>
                <w:b/>
                <w:sz w:val="22"/>
                <w:szCs w:val="22"/>
              </w:rPr>
              <w:lastRenderedPageBreak/>
              <w:t>Please provide details of three other places you complete similar work:</w:t>
            </w:r>
          </w:p>
        </w:tc>
      </w:tr>
      <w:tr w:rsidR="00913F18" w:rsidRPr="00273AA0" w14:paraId="1A83E2F1" w14:textId="77777777" w:rsidTr="009E6738">
        <w:tc>
          <w:tcPr>
            <w:tcW w:w="10490" w:type="dxa"/>
            <w:gridSpan w:val="4"/>
          </w:tcPr>
          <w:p w14:paraId="0A7736F4" w14:textId="77777777" w:rsidR="00913F18" w:rsidRPr="00273AA0" w:rsidRDefault="00913F18" w:rsidP="008D34BE">
            <w:pPr>
              <w:rPr>
                <w:rFonts w:ascii="Verdana" w:hAnsi="Verdana"/>
                <w:b/>
                <w:sz w:val="22"/>
                <w:szCs w:val="22"/>
              </w:rPr>
            </w:pPr>
          </w:p>
        </w:tc>
      </w:tr>
      <w:tr w:rsidR="00913F18" w:rsidRPr="00273AA0" w14:paraId="4E69886A" w14:textId="77777777" w:rsidTr="009E6738">
        <w:tc>
          <w:tcPr>
            <w:tcW w:w="1844" w:type="dxa"/>
          </w:tcPr>
          <w:p w14:paraId="50A60926" w14:textId="77777777" w:rsidR="00913F18" w:rsidRPr="00273AA0" w:rsidRDefault="00913F18" w:rsidP="008D34BE">
            <w:pPr>
              <w:rPr>
                <w:rFonts w:ascii="Verdana" w:hAnsi="Verdana"/>
                <w:b/>
                <w:sz w:val="22"/>
                <w:szCs w:val="22"/>
              </w:rPr>
            </w:pPr>
            <w:r>
              <w:rPr>
                <w:rFonts w:ascii="Verdana" w:hAnsi="Verdana"/>
                <w:b/>
                <w:sz w:val="22"/>
                <w:szCs w:val="22"/>
              </w:rPr>
              <w:t>1</w:t>
            </w:r>
          </w:p>
        </w:tc>
        <w:tc>
          <w:tcPr>
            <w:tcW w:w="8646" w:type="dxa"/>
            <w:gridSpan w:val="3"/>
          </w:tcPr>
          <w:p w14:paraId="0CB9C93B" w14:textId="77777777" w:rsidR="00913F18" w:rsidRPr="00273AA0" w:rsidRDefault="00913F18" w:rsidP="008D34BE">
            <w:pPr>
              <w:rPr>
                <w:rFonts w:ascii="Verdana" w:hAnsi="Verdana"/>
                <w:b/>
                <w:sz w:val="22"/>
                <w:szCs w:val="22"/>
              </w:rPr>
            </w:pPr>
            <w:permStart w:id="1598817502" w:edGrp="everyone"/>
            <w:permEnd w:id="1598817502"/>
          </w:p>
        </w:tc>
      </w:tr>
      <w:tr w:rsidR="00913F18" w:rsidRPr="00273AA0" w14:paraId="2E4B32C0" w14:textId="77777777" w:rsidTr="009E6738">
        <w:tc>
          <w:tcPr>
            <w:tcW w:w="10490" w:type="dxa"/>
            <w:gridSpan w:val="4"/>
          </w:tcPr>
          <w:p w14:paraId="41A33C40" w14:textId="77777777" w:rsidR="00913F18" w:rsidRPr="00273AA0" w:rsidRDefault="00913F18" w:rsidP="008D34BE">
            <w:pPr>
              <w:rPr>
                <w:rFonts w:ascii="Verdana" w:hAnsi="Verdana"/>
                <w:b/>
                <w:sz w:val="22"/>
                <w:szCs w:val="22"/>
              </w:rPr>
            </w:pPr>
            <w:permStart w:id="48774834" w:edGrp="everyone"/>
            <w:permEnd w:id="48774834"/>
          </w:p>
        </w:tc>
      </w:tr>
      <w:tr w:rsidR="00913F18" w:rsidRPr="00273AA0" w14:paraId="2C312912" w14:textId="77777777" w:rsidTr="009E6738">
        <w:tc>
          <w:tcPr>
            <w:tcW w:w="1844" w:type="dxa"/>
          </w:tcPr>
          <w:p w14:paraId="15E6BEE1" w14:textId="77777777" w:rsidR="00913F18" w:rsidRPr="00273AA0" w:rsidRDefault="00913F18" w:rsidP="008D34BE">
            <w:pPr>
              <w:rPr>
                <w:rFonts w:ascii="Verdana" w:hAnsi="Verdana"/>
                <w:b/>
                <w:sz w:val="22"/>
                <w:szCs w:val="22"/>
              </w:rPr>
            </w:pPr>
            <w:r>
              <w:rPr>
                <w:rFonts w:ascii="Verdana" w:hAnsi="Verdana"/>
                <w:b/>
                <w:sz w:val="22"/>
                <w:szCs w:val="22"/>
              </w:rPr>
              <w:t>2</w:t>
            </w:r>
          </w:p>
        </w:tc>
        <w:tc>
          <w:tcPr>
            <w:tcW w:w="8646" w:type="dxa"/>
            <w:gridSpan w:val="3"/>
          </w:tcPr>
          <w:p w14:paraId="50356A05" w14:textId="77777777" w:rsidR="00913F18" w:rsidRPr="00273AA0" w:rsidRDefault="00913F18" w:rsidP="008D34BE">
            <w:pPr>
              <w:rPr>
                <w:rFonts w:ascii="Verdana" w:hAnsi="Verdana"/>
                <w:b/>
                <w:sz w:val="22"/>
                <w:szCs w:val="22"/>
              </w:rPr>
            </w:pPr>
            <w:permStart w:id="292822981" w:edGrp="everyone"/>
            <w:permEnd w:id="292822981"/>
          </w:p>
        </w:tc>
      </w:tr>
      <w:tr w:rsidR="00913F18" w:rsidRPr="00273AA0" w14:paraId="4F625635" w14:textId="77777777" w:rsidTr="009E6738">
        <w:tc>
          <w:tcPr>
            <w:tcW w:w="10490" w:type="dxa"/>
            <w:gridSpan w:val="4"/>
          </w:tcPr>
          <w:p w14:paraId="7501568D" w14:textId="77777777" w:rsidR="00913F18" w:rsidRPr="00273AA0" w:rsidRDefault="00913F18" w:rsidP="008D34BE">
            <w:pPr>
              <w:rPr>
                <w:rFonts w:ascii="Verdana" w:hAnsi="Verdana"/>
                <w:b/>
                <w:sz w:val="22"/>
                <w:szCs w:val="22"/>
              </w:rPr>
            </w:pPr>
            <w:permStart w:id="13647055" w:edGrp="everyone"/>
            <w:permEnd w:id="13647055"/>
          </w:p>
        </w:tc>
      </w:tr>
      <w:tr w:rsidR="00913F18" w:rsidRPr="00273AA0" w14:paraId="6AD2B7C9" w14:textId="77777777" w:rsidTr="009E6738">
        <w:tc>
          <w:tcPr>
            <w:tcW w:w="1844" w:type="dxa"/>
          </w:tcPr>
          <w:p w14:paraId="0A921A2E" w14:textId="77777777" w:rsidR="00913F18" w:rsidRPr="00273AA0" w:rsidRDefault="00913F18" w:rsidP="008D34BE">
            <w:pPr>
              <w:rPr>
                <w:rFonts w:ascii="Verdana" w:hAnsi="Verdana"/>
                <w:b/>
                <w:sz w:val="22"/>
                <w:szCs w:val="22"/>
              </w:rPr>
            </w:pPr>
            <w:r>
              <w:rPr>
                <w:rFonts w:ascii="Verdana" w:hAnsi="Verdana"/>
                <w:b/>
                <w:sz w:val="22"/>
                <w:szCs w:val="22"/>
              </w:rPr>
              <w:t>3</w:t>
            </w:r>
          </w:p>
        </w:tc>
        <w:tc>
          <w:tcPr>
            <w:tcW w:w="8646" w:type="dxa"/>
            <w:gridSpan w:val="3"/>
          </w:tcPr>
          <w:p w14:paraId="220311E8" w14:textId="77777777" w:rsidR="00913F18" w:rsidRPr="00273AA0" w:rsidRDefault="00913F18" w:rsidP="008D34BE">
            <w:pPr>
              <w:rPr>
                <w:rFonts w:ascii="Verdana" w:hAnsi="Verdana"/>
                <w:b/>
                <w:sz w:val="22"/>
                <w:szCs w:val="22"/>
              </w:rPr>
            </w:pPr>
            <w:permStart w:id="1681085391" w:edGrp="everyone"/>
            <w:permEnd w:id="1681085391"/>
          </w:p>
        </w:tc>
      </w:tr>
      <w:tr w:rsidR="00913F18" w:rsidRPr="00273AA0" w14:paraId="5976336C" w14:textId="77777777" w:rsidTr="009E6738">
        <w:tc>
          <w:tcPr>
            <w:tcW w:w="10490" w:type="dxa"/>
            <w:gridSpan w:val="4"/>
          </w:tcPr>
          <w:p w14:paraId="30E1974D" w14:textId="77777777" w:rsidR="00913F18" w:rsidRPr="00273AA0" w:rsidRDefault="00913F18" w:rsidP="008D34BE">
            <w:pPr>
              <w:rPr>
                <w:rFonts w:ascii="Verdana" w:hAnsi="Verdana"/>
                <w:b/>
                <w:sz w:val="22"/>
                <w:szCs w:val="22"/>
              </w:rPr>
            </w:pPr>
            <w:permStart w:id="945768757" w:edGrp="everyone"/>
            <w:permEnd w:id="945768757"/>
          </w:p>
        </w:tc>
      </w:tr>
      <w:tr w:rsidR="00913F18" w:rsidRPr="00273AA0" w14:paraId="536C8ECE" w14:textId="77777777" w:rsidTr="009E6738">
        <w:tc>
          <w:tcPr>
            <w:tcW w:w="10490" w:type="dxa"/>
            <w:gridSpan w:val="4"/>
          </w:tcPr>
          <w:p w14:paraId="269F96E5" w14:textId="77777777" w:rsidR="00913F18" w:rsidRPr="00273AA0" w:rsidRDefault="00913F18" w:rsidP="008D34BE">
            <w:pPr>
              <w:rPr>
                <w:rFonts w:ascii="Verdana" w:hAnsi="Verdana"/>
                <w:b/>
                <w:sz w:val="22"/>
                <w:szCs w:val="22"/>
              </w:rPr>
            </w:pPr>
            <w:r>
              <w:rPr>
                <w:rFonts w:ascii="Verdana" w:hAnsi="Verdana"/>
                <w:b/>
                <w:sz w:val="22"/>
                <w:szCs w:val="22"/>
              </w:rPr>
              <w:t>Please provide the name and contact details for three referees:</w:t>
            </w:r>
          </w:p>
        </w:tc>
      </w:tr>
      <w:tr w:rsidR="00913F18" w:rsidRPr="00273AA0" w14:paraId="0FA3666D" w14:textId="77777777" w:rsidTr="009E6738">
        <w:tc>
          <w:tcPr>
            <w:tcW w:w="10490" w:type="dxa"/>
            <w:gridSpan w:val="4"/>
          </w:tcPr>
          <w:p w14:paraId="06AF56D9" w14:textId="77777777" w:rsidR="00913F18" w:rsidRPr="00273AA0" w:rsidRDefault="00913F18" w:rsidP="008D34BE">
            <w:pPr>
              <w:rPr>
                <w:rFonts w:ascii="Verdana" w:hAnsi="Verdana"/>
                <w:b/>
                <w:sz w:val="22"/>
                <w:szCs w:val="22"/>
              </w:rPr>
            </w:pPr>
          </w:p>
        </w:tc>
      </w:tr>
      <w:tr w:rsidR="00913F18" w:rsidRPr="00273AA0" w14:paraId="54B6D828" w14:textId="77777777" w:rsidTr="009E6738">
        <w:tc>
          <w:tcPr>
            <w:tcW w:w="1844" w:type="dxa"/>
          </w:tcPr>
          <w:p w14:paraId="0A9D21CB" w14:textId="77777777" w:rsidR="00913F18" w:rsidRDefault="00913F18" w:rsidP="008D34BE">
            <w:pPr>
              <w:rPr>
                <w:rFonts w:ascii="Verdana" w:hAnsi="Verdana"/>
                <w:b/>
                <w:sz w:val="22"/>
                <w:szCs w:val="22"/>
              </w:rPr>
            </w:pPr>
            <w:r>
              <w:rPr>
                <w:rFonts w:ascii="Verdana" w:hAnsi="Verdana"/>
                <w:b/>
                <w:sz w:val="22"/>
                <w:szCs w:val="22"/>
              </w:rPr>
              <w:t>1</w:t>
            </w:r>
          </w:p>
        </w:tc>
        <w:tc>
          <w:tcPr>
            <w:tcW w:w="8646" w:type="dxa"/>
            <w:gridSpan w:val="3"/>
          </w:tcPr>
          <w:p w14:paraId="49261315" w14:textId="77777777" w:rsidR="00913F18" w:rsidRPr="00273AA0" w:rsidRDefault="00913F18" w:rsidP="008D34BE">
            <w:pPr>
              <w:rPr>
                <w:rFonts w:ascii="Verdana" w:hAnsi="Verdana"/>
                <w:b/>
                <w:sz w:val="22"/>
                <w:szCs w:val="22"/>
              </w:rPr>
            </w:pPr>
            <w:permStart w:id="295063010" w:edGrp="everyone"/>
            <w:permEnd w:id="295063010"/>
          </w:p>
        </w:tc>
      </w:tr>
      <w:tr w:rsidR="00913F18" w:rsidRPr="00273AA0" w14:paraId="669517F9" w14:textId="77777777" w:rsidTr="009E6738">
        <w:tc>
          <w:tcPr>
            <w:tcW w:w="10490" w:type="dxa"/>
            <w:gridSpan w:val="4"/>
          </w:tcPr>
          <w:p w14:paraId="058F53F9" w14:textId="77777777" w:rsidR="00913F18" w:rsidRPr="00273AA0" w:rsidRDefault="00913F18" w:rsidP="008D34BE">
            <w:pPr>
              <w:rPr>
                <w:rFonts w:ascii="Verdana" w:hAnsi="Verdana"/>
                <w:b/>
                <w:sz w:val="22"/>
                <w:szCs w:val="22"/>
              </w:rPr>
            </w:pPr>
            <w:permStart w:id="1478845692" w:edGrp="everyone"/>
            <w:permEnd w:id="1478845692"/>
          </w:p>
        </w:tc>
      </w:tr>
      <w:tr w:rsidR="00913F18" w:rsidRPr="00273AA0" w14:paraId="39600F30" w14:textId="77777777" w:rsidTr="009E6738">
        <w:tc>
          <w:tcPr>
            <w:tcW w:w="10490" w:type="dxa"/>
            <w:gridSpan w:val="4"/>
          </w:tcPr>
          <w:p w14:paraId="00C5A538" w14:textId="77777777" w:rsidR="00913F18" w:rsidRPr="00273AA0" w:rsidRDefault="00913F18" w:rsidP="008D34BE">
            <w:pPr>
              <w:rPr>
                <w:rFonts w:ascii="Verdana" w:hAnsi="Verdana"/>
                <w:b/>
                <w:sz w:val="22"/>
                <w:szCs w:val="22"/>
              </w:rPr>
            </w:pPr>
            <w:permStart w:id="2088785414" w:edGrp="everyone"/>
            <w:permEnd w:id="2088785414"/>
          </w:p>
        </w:tc>
      </w:tr>
      <w:tr w:rsidR="00913F18" w:rsidRPr="00273AA0" w14:paraId="3315E527" w14:textId="77777777" w:rsidTr="009E6738">
        <w:tc>
          <w:tcPr>
            <w:tcW w:w="1844" w:type="dxa"/>
          </w:tcPr>
          <w:p w14:paraId="353386F8" w14:textId="77777777" w:rsidR="00913F18" w:rsidRDefault="00913F18" w:rsidP="008D34BE">
            <w:pPr>
              <w:rPr>
                <w:rFonts w:ascii="Verdana" w:hAnsi="Verdana"/>
                <w:b/>
                <w:sz w:val="22"/>
                <w:szCs w:val="22"/>
              </w:rPr>
            </w:pPr>
            <w:r>
              <w:rPr>
                <w:rFonts w:ascii="Verdana" w:hAnsi="Verdana"/>
                <w:b/>
                <w:sz w:val="22"/>
                <w:szCs w:val="22"/>
              </w:rPr>
              <w:t>2</w:t>
            </w:r>
          </w:p>
        </w:tc>
        <w:tc>
          <w:tcPr>
            <w:tcW w:w="8646" w:type="dxa"/>
            <w:gridSpan w:val="3"/>
          </w:tcPr>
          <w:p w14:paraId="14CDB7EE" w14:textId="77777777" w:rsidR="00913F18" w:rsidRPr="00273AA0" w:rsidRDefault="00913F18" w:rsidP="008D34BE">
            <w:pPr>
              <w:rPr>
                <w:rFonts w:ascii="Verdana" w:hAnsi="Verdana"/>
                <w:b/>
                <w:sz w:val="22"/>
                <w:szCs w:val="22"/>
              </w:rPr>
            </w:pPr>
            <w:permStart w:id="966594148" w:edGrp="everyone"/>
            <w:permEnd w:id="966594148"/>
          </w:p>
        </w:tc>
      </w:tr>
      <w:tr w:rsidR="00913F18" w:rsidRPr="00273AA0" w14:paraId="550A7D7D" w14:textId="77777777" w:rsidTr="009E6738">
        <w:tc>
          <w:tcPr>
            <w:tcW w:w="10490" w:type="dxa"/>
            <w:gridSpan w:val="4"/>
          </w:tcPr>
          <w:p w14:paraId="6A04CBC7" w14:textId="77777777" w:rsidR="00913F18" w:rsidRPr="00273AA0" w:rsidRDefault="00913F18" w:rsidP="008D34BE">
            <w:pPr>
              <w:rPr>
                <w:rFonts w:ascii="Verdana" w:hAnsi="Verdana"/>
                <w:b/>
                <w:sz w:val="22"/>
                <w:szCs w:val="22"/>
              </w:rPr>
            </w:pPr>
            <w:permStart w:id="971703877" w:edGrp="everyone"/>
            <w:permEnd w:id="971703877"/>
          </w:p>
        </w:tc>
      </w:tr>
      <w:tr w:rsidR="00913F18" w:rsidRPr="00273AA0" w14:paraId="6DDC1BC7" w14:textId="77777777" w:rsidTr="009E6738">
        <w:tc>
          <w:tcPr>
            <w:tcW w:w="10490" w:type="dxa"/>
            <w:gridSpan w:val="4"/>
          </w:tcPr>
          <w:p w14:paraId="0E7D0958" w14:textId="77777777" w:rsidR="00913F18" w:rsidRPr="00273AA0" w:rsidRDefault="00913F18" w:rsidP="008D34BE">
            <w:pPr>
              <w:rPr>
                <w:rFonts w:ascii="Verdana" w:hAnsi="Verdana"/>
                <w:b/>
                <w:sz w:val="22"/>
                <w:szCs w:val="22"/>
              </w:rPr>
            </w:pPr>
            <w:permStart w:id="410802879" w:edGrp="everyone"/>
            <w:permEnd w:id="410802879"/>
          </w:p>
        </w:tc>
      </w:tr>
      <w:tr w:rsidR="00913F18" w:rsidRPr="00273AA0" w14:paraId="7BAB036D" w14:textId="77777777" w:rsidTr="009E6738">
        <w:tc>
          <w:tcPr>
            <w:tcW w:w="1844" w:type="dxa"/>
          </w:tcPr>
          <w:p w14:paraId="3022A4F1" w14:textId="77777777" w:rsidR="00913F18" w:rsidRDefault="00913F18" w:rsidP="008D34BE">
            <w:pPr>
              <w:rPr>
                <w:rFonts w:ascii="Verdana" w:hAnsi="Verdana"/>
                <w:b/>
                <w:sz w:val="22"/>
                <w:szCs w:val="22"/>
              </w:rPr>
            </w:pPr>
            <w:r>
              <w:rPr>
                <w:rFonts w:ascii="Verdana" w:hAnsi="Verdana"/>
                <w:b/>
                <w:sz w:val="22"/>
                <w:szCs w:val="22"/>
              </w:rPr>
              <w:t>3</w:t>
            </w:r>
          </w:p>
        </w:tc>
        <w:tc>
          <w:tcPr>
            <w:tcW w:w="8646" w:type="dxa"/>
            <w:gridSpan w:val="3"/>
          </w:tcPr>
          <w:p w14:paraId="3C1E90EF" w14:textId="77777777" w:rsidR="00913F18" w:rsidRPr="00273AA0" w:rsidRDefault="00913F18" w:rsidP="008D34BE">
            <w:pPr>
              <w:rPr>
                <w:rFonts w:ascii="Verdana" w:hAnsi="Verdana"/>
                <w:b/>
                <w:sz w:val="22"/>
                <w:szCs w:val="22"/>
              </w:rPr>
            </w:pPr>
            <w:permStart w:id="288035774" w:edGrp="everyone"/>
            <w:permEnd w:id="288035774"/>
          </w:p>
        </w:tc>
      </w:tr>
      <w:tr w:rsidR="00913F18" w:rsidRPr="00273AA0" w14:paraId="672743A1" w14:textId="77777777" w:rsidTr="009E6738">
        <w:tc>
          <w:tcPr>
            <w:tcW w:w="10490" w:type="dxa"/>
            <w:gridSpan w:val="4"/>
          </w:tcPr>
          <w:p w14:paraId="6AAF6E4C" w14:textId="77777777" w:rsidR="00913F18" w:rsidRPr="00273AA0" w:rsidRDefault="00913F18" w:rsidP="008D34BE">
            <w:pPr>
              <w:rPr>
                <w:rFonts w:ascii="Verdana" w:hAnsi="Verdana"/>
                <w:b/>
                <w:sz w:val="22"/>
                <w:szCs w:val="22"/>
              </w:rPr>
            </w:pPr>
            <w:permStart w:id="1566006794" w:edGrp="everyone"/>
            <w:permEnd w:id="1566006794"/>
          </w:p>
        </w:tc>
      </w:tr>
      <w:tr w:rsidR="00913F18" w:rsidRPr="00273AA0" w14:paraId="71CE318C" w14:textId="77777777" w:rsidTr="009E6738">
        <w:tc>
          <w:tcPr>
            <w:tcW w:w="10490" w:type="dxa"/>
            <w:gridSpan w:val="4"/>
          </w:tcPr>
          <w:p w14:paraId="685A7883" w14:textId="77777777" w:rsidR="00913F18" w:rsidRPr="00273AA0" w:rsidRDefault="00913F18" w:rsidP="008D34BE">
            <w:pPr>
              <w:rPr>
                <w:rFonts w:ascii="Verdana" w:hAnsi="Verdana"/>
                <w:b/>
                <w:sz w:val="22"/>
                <w:szCs w:val="22"/>
              </w:rPr>
            </w:pPr>
            <w:permStart w:id="619057513" w:edGrp="everyone"/>
            <w:permEnd w:id="619057513"/>
          </w:p>
        </w:tc>
      </w:tr>
      <w:tr w:rsidR="00913F18" w:rsidRPr="00273AA0" w14:paraId="249E4C4A" w14:textId="77777777" w:rsidTr="009E6738">
        <w:tc>
          <w:tcPr>
            <w:tcW w:w="10490" w:type="dxa"/>
            <w:gridSpan w:val="4"/>
          </w:tcPr>
          <w:p w14:paraId="0E4FC0A6" w14:textId="77777777" w:rsidR="00913F18" w:rsidRPr="00273AA0" w:rsidRDefault="00913F18" w:rsidP="008D34BE">
            <w:pPr>
              <w:rPr>
                <w:rFonts w:ascii="Verdana" w:hAnsi="Verdana"/>
                <w:b/>
                <w:sz w:val="22"/>
                <w:szCs w:val="22"/>
              </w:rPr>
            </w:pPr>
          </w:p>
        </w:tc>
      </w:tr>
      <w:tr w:rsidR="00A94E1E" w:rsidRPr="00273AA0" w14:paraId="62C1CA3A" w14:textId="77777777" w:rsidTr="009E6738">
        <w:tc>
          <w:tcPr>
            <w:tcW w:w="8222" w:type="dxa"/>
            <w:gridSpan w:val="3"/>
          </w:tcPr>
          <w:p w14:paraId="67E17E42" w14:textId="77777777" w:rsidR="00A94E1E" w:rsidRPr="00273AA0" w:rsidRDefault="00A94E1E" w:rsidP="008D34BE">
            <w:pPr>
              <w:rPr>
                <w:rFonts w:ascii="Verdana" w:hAnsi="Verdana"/>
                <w:b/>
                <w:sz w:val="22"/>
                <w:szCs w:val="22"/>
              </w:rPr>
            </w:pPr>
            <w:r w:rsidRPr="00273AA0">
              <w:rPr>
                <w:rFonts w:ascii="Verdana" w:hAnsi="Verdana"/>
                <w:b/>
                <w:sz w:val="22"/>
                <w:szCs w:val="22"/>
              </w:rPr>
              <w:t>Costs:</w:t>
            </w:r>
          </w:p>
        </w:tc>
        <w:tc>
          <w:tcPr>
            <w:tcW w:w="2268" w:type="dxa"/>
          </w:tcPr>
          <w:p w14:paraId="50B59FD7" w14:textId="77777777" w:rsidR="00A94E1E" w:rsidRPr="00273AA0" w:rsidRDefault="00A94E1E" w:rsidP="008D34BE">
            <w:pPr>
              <w:rPr>
                <w:rFonts w:ascii="Verdana" w:hAnsi="Verdana"/>
                <w:b/>
                <w:sz w:val="22"/>
                <w:szCs w:val="22"/>
              </w:rPr>
            </w:pPr>
          </w:p>
        </w:tc>
      </w:tr>
      <w:tr w:rsidR="00A94E1E" w:rsidRPr="00273AA0" w14:paraId="50A83893" w14:textId="77777777" w:rsidTr="009E6738">
        <w:trPr>
          <w:trHeight w:val="282"/>
        </w:trPr>
        <w:tc>
          <w:tcPr>
            <w:tcW w:w="5954" w:type="dxa"/>
            <w:gridSpan w:val="2"/>
          </w:tcPr>
          <w:p w14:paraId="3F780C14" w14:textId="77777777" w:rsidR="00A94E1E" w:rsidRPr="00273AA0" w:rsidRDefault="00A94E1E" w:rsidP="008D34BE">
            <w:pPr>
              <w:rPr>
                <w:rFonts w:ascii="Verdana" w:hAnsi="Verdana"/>
                <w:b/>
                <w:sz w:val="22"/>
                <w:szCs w:val="22"/>
              </w:rPr>
            </w:pPr>
          </w:p>
        </w:tc>
        <w:tc>
          <w:tcPr>
            <w:tcW w:w="2268" w:type="dxa"/>
          </w:tcPr>
          <w:p w14:paraId="7B744283" w14:textId="77777777" w:rsidR="00A94E1E" w:rsidRPr="00273AA0" w:rsidRDefault="00A94E1E" w:rsidP="008D34BE">
            <w:pPr>
              <w:rPr>
                <w:rFonts w:ascii="Verdana" w:hAnsi="Verdana"/>
                <w:b/>
                <w:sz w:val="22"/>
                <w:szCs w:val="22"/>
              </w:rPr>
            </w:pPr>
          </w:p>
        </w:tc>
        <w:tc>
          <w:tcPr>
            <w:tcW w:w="2268" w:type="dxa"/>
          </w:tcPr>
          <w:p w14:paraId="3628A755" w14:textId="77777777" w:rsidR="00A94E1E" w:rsidRPr="00273AA0" w:rsidRDefault="00A94E1E" w:rsidP="008D34BE">
            <w:pPr>
              <w:rPr>
                <w:rFonts w:ascii="Verdana" w:hAnsi="Verdana"/>
                <w:b/>
                <w:sz w:val="22"/>
                <w:szCs w:val="22"/>
              </w:rPr>
            </w:pPr>
          </w:p>
        </w:tc>
      </w:tr>
      <w:tr w:rsidR="00A94E1E" w:rsidRPr="00273AA0" w14:paraId="567C5B0C" w14:textId="77777777" w:rsidTr="009E6738">
        <w:trPr>
          <w:trHeight w:val="282"/>
        </w:trPr>
        <w:tc>
          <w:tcPr>
            <w:tcW w:w="5954" w:type="dxa"/>
            <w:gridSpan w:val="2"/>
          </w:tcPr>
          <w:p w14:paraId="608F514B" w14:textId="77777777" w:rsidR="00A94E1E" w:rsidRPr="00273AA0" w:rsidRDefault="00A94E1E" w:rsidP="008D34BE">
            <w:pPr>
              <w:rPr>
                <w:rFonts w:ascii="Verdana" w:hAnsi="Verdana"/>
                <w:b/>
                <w:sz w:val="22"/>
                <w:szCs w:val="22"/>
              </w:rPr>
            </w:pPr>
            <w:r>
              <w:rPr>
                <w:rFonts w:ascii="Verdana" w:hAnsi="Verdana"/>
                <w:b/>
                <w:sz w:val="22"/>
                <w:szCs w:val="22"/>
              </w:rPr>
              <w:t>Description</w:t>
            </w:r>
          </w:p>
        </w:tc>
        <w:tc>
          <w:tcPr>
            <w:tcW w:w="2268" w:type="dxa"/>
          </w:tcPr>
          <w:p w14:paraId="752E87AE" w14:textId="77777777" w:rsidR="00A94E1E" w:rsidRPr="00273AA0" w:rsidRDefault="00A94E1E" w:rsidP="008D34BE">
            <w:pPr>
              <w:rPr>
                <w:rFonts w:ascii="Verdana" w:hAnsi="Verdana"/>
                <w:b/>
                <w:sz w:val="22"/>
                <w:szCs w:val="22"/>
              </w:rPr>
            </w:pPr>
            <w:r>
              <w:rPr>
                <w:rFonts w:ascii="Verdana" w:hAnsi="Verdana"/>
                <w:b/>
                <w:sz w:val="22"/>
                <w:szCs w:val="22"/>
              </w:rPr>
              <w:t>Cost</w:t>
            </w:r>
          </w:p>
        </w:tc>
        <w:tc>
          <w:tcPr>
            <w:tcW w:w="2268" w:type="dxa"/>
          </w:tcPr>
          <w:p w14:paraId="15180B76" w14:textId="77777777" w:rsidR="00A94E1E" w:rsidRDefault="00A94E1E" w:rsidP="008D34BE">
            <w:pPr>
              <w:rPr>
                <w:rFonts w:ascii="Verdana" w:hAnsi="Verdana"/>
                <w:b/>
                <w:sz w:val="22"/>
                <w:szCs w:val="22"/>
              </w:rPr>
            </w:pPr>
            <w:r>
              <w:rPr>
                <w:rFonts w:ascii="Verdana" w:hAnsi="Verdana"/>
                <w:b/>
                <w:sz w:val="22"/>
                <w:szCs w:val="22"/>
              </w:rPr>
              <w:t>Frequency</w:t>
            </w:r>
          </w:p>
        </w:tc>
      </w:tr>
      <w:tr w:rsidR="00A94E1E" w:rsidRPr="00273AA0" w14:paraId="3146646B" w14:textId="77777777" w:rsidTr="009E6738">
        <w:trPr>
          <w:trHeight w:val="282"/>
        </w:trPr>
        <w:tc>
          <w:tcPr>
            <w:tcW w:w="5954" w:type="dxa"/>
            <w:gridSpan w:val="2"/>
          </w:tcPr>
          <w:p w14:paraId="7BBDC980" w14:textId="77777777" w:rsidR="00A94E1E" w:rsidRPr="00273AA0" w:rsidRDefault="00A94E1E" w:rsidP="008D34BE">
            <w:pPr>
              <w:rPr>
                <w:rFonts w:ascii="Verdana" w:hAnsi="Verdana"/>
                <w:b/>
                <w:sz w:val="22"/>
                <w:szCs w:val="22"/>
              </w:rPr>
            </w:pPr>
          </w:p>
        </w:tc>
        <w:tc>
          <w:tcPr>
            <w:tcW w:w="2268" w:type="dxa"/>
          </w:tcPr>
          <w:p w14:paraId="3AE83427" w14:textId="77777777" w:rsidR="00A94E1E" w:rsidRPr="00273AA0" w:rsidRDefault="00A94E1E" w:rsidP="008D34BE">
            <w:pPr>
              <w:rPr>
                <w:rFonts w:ascii="Verdana" w:hAnsi="Verdana"/>
                <w:b/>
                <w:sz w:val="22"/>
                <w:szCs w:val="22"/>
              </w:rPr>
            </w:pPr>
          </w:p>
        </w:tc>
        <w:tc>
          <w:tcPr>
            <w:tcW w:w="2268" w:type="dxa"/>
          </w:tcPr>
          <w:p w14:paraId="7925915C" w14:textId="77777777" w:rsidR="00A94E1E" w:rsidRPr="00273AA0" w:rsidRDefault="00A94E1E" w:rsidP="008D34BE">
            <w:pPr>
              <w:rPr>
                <w:rFonts w:ascii="Verdana" w:hAnsi="Verdana"/>
                <w:b/>
                <w:sz w:val="22"/>
                <w:szCs w:val="22"/>
              </w:rPr>
            </w:pPr>
          </w:p>
        </w:tc>
      </w:tr>
      <w:tr w:rsidR="00A94E1E" w:rsidRPr="00273AA0" w14:paraId="0DEED867" w14:textId="77777777" w:rsidTr="009E6738">
        <w:trPr>
          <w:trHeight w:val="276"/>
        </w:trPr>
        <w:tc>
          <w:tcPr>
            <w:tcW w:w="5954" w:type="dxa"/>
            <w:gridSpan w:val="2"/>
          </w:tcPr>
          <w:p w14:paraId="74872938" w14:textId="77777777" w:rsidR="00A94E1E" w:rsidRPr="00EE70D9" w:rsidRDefault="00A94E1E" w:rsidP="00913F18">
            <w:pPr>
              <w:rPr>
                <w:rFonts w:ascii="Verdana" w:hAnsi="Verdana"/>
                <w:b/>
                <w:sz w:val="22"/>
              </w:rPr>
            </w:pPr>
            <w:permStart w:id="203897105" w:edGrp="everyone" w:colFirst="1" w:colLast="1"/>
            <w:permStart w:id="1549624181" w:edGrp="everyone" w:colFirst="2" w:colLast="2"/>
          </w:p>
        </w:tc>
        <w:tc>
          <w:tcPr>
            <w:tcW w:w="2268" w:type="dxa"/>
          </w:tcPr>
          <w:p w14:paraId="00454D12" w14:textId="77777777" w:rsidR="00A94E1E" w:rsidRPr="00273AA0" w:rsidRDefault="00A94E1E" w:rsidP="008D34BE">
            <w:pPr>
              <w:rPr>
                <w:rFonts w:ascii="Verdana" w:hAnsi="Verdana"/>
                <w:b/>
                <w:sz w:val="22"/>
                <w:szCs w:val="22"/>
              </w:rPr>
            </w:pPr>
            <w:r>
              <w:rPr>
                <w:rFonts w:ascii="Verdana" w:hAnsi="Verdana"/>
                <w:b/>
                <w:sz w:val="22"/>
                <w:szCs w:val="22"/>
              </w:rPr>
              <w:t>£</w:t>
            </w:r>
          </w:p>
        </w:tc>
        <w:tc>
          <w:tcPr>
            <w:tcW w:w="2268" w:type="dxa"/>
          </w:tcPr>
          <w:p w14:paraId="7DAA6B99" w14:textId="77777777" w:rsidR="00A94E1E" w:rsidRDefault="00A94E1E" w:rsidP="008D34BE">
            <w:pPr>
              <w:rPr>
                <w:rFonts w:ascii="Verdana" w:hAnsi="Verdana"/>
                <w:b/>
                <w:sz w:val="22"/>
                <w:szCs w:val="22"/>
              </w:rPr>
            </w:pPr>
          </w:p>
        </w:tc>
      </w:tr>
      <w:tr w:rsidR="00A94E1E" w:rsidRPr="00273AA0" w14:paraId="66ECEAEB" w14:textId="77777777" w:rsidTr="009E6738">
        <w:trPr>
          <w:trHeight w:val="276"/>
        </w:trPr>
        <w:tc>
          <w:tcPr>
            <w:tcW w:w="5954" w:type="dxa"/>
            <w:gridSpan w:val="2"/>
          </w:tcPr>
          <w:p w14:paraId="1EF0A709" w14:textId="77777777" w:rsidR="00A94E1E" w:rsidRPr="00EE70D9" w:rsidRDefault="00A94E1E" w:rsidP="008D34BE">
            <w:pPr>
              <w:rPr>
                <w:rFonts w:ascii="Verdana" w:hAnsi="Verdana"/>
                <w:b/>
                <w:sz w:val="22"/>
              </w:rPr>
            </w:pPr>
            <w:permStart w:id="1924014788" w:edGrp="everyone" w:colFirst="1" w:colLast="1"/>
            <w:permStart w:id="396643099" w:edGrp="everyone" w:colFirst="2" w:colLast="2"/>
            <w:permEnd w:id="203897105"/>
            <w:permEnd w:id="1549624181"/>
          </w:p>
        </w:tc>
        <w:tc>
          <w:tcPr>
            <w:tcW w:w="2268" w:type="dxa"/>
          </w:tcPr>
          <w:p w14:paraId="1144BFEA" w14:textId="77777777" w:rsidR="00A94E1E" w:rsidRDefault="00A94E1E">
            <w:r w:rsidRPr="00E81288">
              <w:rPr>
                <w:rFonts w:ascii="Verdana" w:hAnsi="Verdana"/>
                <w:b/>
                <w:sz w:val="22"/>
                <w:szCs w:val="22"/>
              </w:rPr>
              <w:t>£</w:t>
            </w:r>
          </w:p>
        </w:tc>
        <w:tc>
          <w:tcPr>
            <w:tcW w:w="2268" w:type="dxa"/>
          </w:tcPr>
          <w:p w14:paraId="15833DF7" w14:textId="77777777" w:rsidR="00A94E1E" w:rsidRDefault="00A94E1E" w:rsidP="008D34BE">
            <w:pPr>
              <w:rPr>
                <w:rFonts w:ascii="Verdana" w:hAnsi="Verdana"/>
                <w:b/>
                <w:sz w:val="22"/>
                <w:szCs w:val="22"/>
              </w:rPr>
            </w:pPr>
          </w:p>
        </w:tc>
      </w:tr>
      <w:tr w:rsidR="00A94E1E" w:rsidRPr="00273AA0" w14:paraId="42E4FACF" w14:textId="77777777" w:rsidTr="009E6738">
        <w:trPr>
          <w:trHeight w:val="276"/>
        </w:trPr>
        <w:tc>
          <w:tcPr>
            <w:tcW w:w="5954" w:type="dxa"/>
            <w:gridSpan w:val="2"/>
          </w:tcPr>
          <w:p w14:paraId="29FD306F" w14:textId="77777777" w:rsidR="00A94E1E" w:rsidRPr="00EE70D9" w:rsidRDefault="00A94E1E" w:rsidP="008D34BE">
            <w:pPr>
              <w:rPr>
                <w:rFonts w:ascii="Verdana" w:hAnsi="Verdana"/>
                <w:b/>
                <w:sz w:val="22"/>
              </w:rPr>
            </w:pPr>
            <w:permStart w:id="1006440713" w:edGrp="everyone" w:colFirst="1" w:colLast="1"/>
            <w:permStart w:id="942414917" w:edGrp="everyone" w:colFirst="2" w:colLast="2"/>
            <w:permEnd w:id="1924014788"/>
            <w:permEnd w:id="396643099"/>
          </w:p>
        </w:tc>
        <w:tc>
          <w:tcPr>
            <w:tcW w:w="2268" w:type="dxa"/>
          </w:tcPr>
          <w:p w14:paraId="7137DDD9" w14:textId="77777777" w:rsidR="00A94E1E" w:rsidRDefault="00A94E1E">
            <w:r w:rsidRPr="00E81288">
              <w:rPr>
                <w:rFonts w:ascii="Verdana" w:hAnsi="Verdana"/>
                <w:b/>
                <w:sz w:val="22"/>
                <w:szCs w:val="22"/>
              </w:rPr>
              <w:t>£</w:t>
            </w:r>
          </w:p>
        </w:tc>
        <w:tc>
          <w:tcPr>
            <w:tcW w:w="2268" w:type="dxa"/>
          </w:tcPr>
          <w:p w14:paraId="0746D1A2" w14:textId="77777777" w:rsidR="00A94E1E" w:rsidRDefault="00A94E1E" w:rsidP="008D34BE">
            <w:pPr>
              <w:rPr>
                <w:rFonts w:ascii="Verdana" w:hAnsi="Verdana"/>
                <w:b/>
                <w:sz w:val="22"/>
                <w:szCs w:val="22"/>
              </w:rPr>
            </w:pPr>
          </w:p>
        </w:tc>
      </w:tr>
      <w:tr w:rsidR="00A94E1E" w:rsidRPr="00273AA0" w14:paraId="0622B238" w14:textId="77777777" w:rsidTr="009E6738">
        <w:trPr>
          <w:trHeight w:val="276"/>
        </w:trPr>
        <w:tc>
          <w:tcPr>
            <w:tcW w:w="5954" w:type="dxa"/>
            <w:gridSpan w:val="2"/>
          </w:tcPr>
          <w:p w14:paraId="6576B190" w14:textId="77777777" w:rsidR="00A94E1E" w:rsidRPr="00EE70D9" w:rsidRDefault="00A94E1E" w:rsidP="008D34BE">
            <w:pPr>
              <w:rPr>
                <w:rFonts w:ascii="Verdana" w:hAnsi="Verdana"/>
                <w:b/>
                <w:sz w:val="22"/>
              </w:rPr>
            </w:pPr>
            <w:permStart w:id="1255569" w:edGrp="everyone" w:colFirst="1" w:colLast="1"/>
            <w:permStart w:id="519076452" w:edGrp="everyone" w:colFirst="2" w:colLast="2"/>
            <w:permEnd w:id="1006440713"/>
            <w:permEnd w:id="942414917"/>
          </w:p>
        </w:tc>
        <w:tc>
          <w:tcPr>
            <w:tcW w:w="2268" w:type="dxa"/>
          </w:tcPr>
          <w:p w14:paraId="1586BD67" w14:textId="77777777" w:rsidR="00A94E1E" w:rsidRDefault="000C3FC9">
            <w:r>
              <w:t>£</w:t>
            </w:r>
          </w:p>
        </w:tc>
        <w:tc>
          <w:tcPr>
            <w:tcW w:w="2268" w:type="dxa"/>
          </w:tcPr>
          <w:p w14:paraId="6D1CD4F5" w14:textId="77777777" w:rsidR="00A94E1E" w:rsidRDefault="00A94E1E" w:rsidP="008D34BE">
            <w:pPr>
              <w:rPr>
                <w:rFonts w:ascii="Verdana" w:hAnsi="Verdana"/>
                <w:b/>
                <w:sz w:val="22"/>
                <w:szCs w:val="22"/>
              </w:rPr>
            </w:pPr>
          </w:p>
        </w:tc>
      </w:tr>
      <w:tr w:rsidR="00A94E1E" w:rsidRPr="00273AA0" w14:paraId="7D0E93A1" w14:textId="77777777" w:rsidTr="009E6738">
        <w:trPr>
          <w:trHeight w:val="276"/>
        </w:trPr>
        <w:tc>
          <w:tcPr>
            <w:tcW w:w="5954" w:type="dxa"/>
            <w:gridSpan w:val="2"/>
          </w:tcPr>
          <w:p w14:paraId="7C1BC184" w14:textId="77777777" w:rsidR="00A94E1E" w:rsidRPr="00EE70D9" w:rsidRDefault="00A94E1E" w:rsidP="008D34BE">
            <w:pPr>
              <w:rPr>
                <w:rFonts w:ascii="Verdana" w:hAnsi="Verdana"/>
                <w:b/>
                <w:sz w:val="22"/>
              </w:rPr>
            </w:pPr>
            <w:permStart w:id="1503470562" w:edGrp="everyone" w:colFirst="1" w:colLast="1"/>
            <w:permStart w:id="121908933" w:edGrp="everyone" w:colFirst="2" w:colLast="2"/>
            <w:permEnd w:id="1255569"/>
            <w:permEnd w:id="519076452"/>
          </w:p>
        </w:tc>
        <w:tc>
          <w:tcPr>
            <w:tcW w:w="2268" w:type="dxa"/>
          </w:tcPr>
          <w:p w14:paraId="4FDBE77A" w14:textId="77777777" w:rsidR="00A94E1E" w:rsidRDefault="00A94E1E">
            <w:r w:rsidRPr="00E81288">
              <w:rPr>
                <w:rFonts w:ascii="Verdana" w:hAnsi="Verdana"/>
                <w:b/>
                <w:sz w:val="22"/>
                <w:szCs w:val="22"/>
              </w:rPr>
              <w:t>£</w:t>
            </w:r>
          </w:p>
        </w:tc>
        <w:tc>
          <w:tcPr>
            <w:tcW w:w="2268" w:type="dxa"/>
          </w:tcPr>
          <w:p w14:paraId="424C1D58" w14:textId="77777777" w:rsidR="00A94E1E" w:rsidRDefault="00A94E1E" w:rsidP="008D34BE">
            <w:pPr>
              <w:rPr>
                <w:rFonts w:ascii="Verdana" w:hAnsi="Verdana"/>
                <w:b/>
                <w:sz w:val="22"/>
                <w:szCs w:val="22"/>
              </w:rPr>
            </w:pPr>
          </w:p>
        </w:tc>
      </w:tr>
      <w:tr w:rsidR="00A94E1E" w:rsidRPr="00273AA0" w14:paraId="76DB1DA4" w14:textId="77777777" w:rsidTr="009E6738">
        <w:trPr>
          <w:trHeight w:val="276"/>
        </w:trPr>
        <w:tc>
          <w:tcPr>
            <w:tcW w:w="5954" w:type="dxa"/>
            <w:gridSpan w:val="2"/>
          </w:tcPr>
          <w:p w14:paraId="33427F73" w14:textId="77777777" w:rsidR="00A94E1E" w:rsidRPr="00EE70D9" w:rsidRDefault="00A94E1E" w:rsidP="008D34BE">
            <w:pPr>
              <w:rPr>
                <w:rFonts w:ascii="Verdana" w:hAnsi="Verdana"/>
                <w:b/>
                <w:sz w:val="22"/>
              </w:rPr>
            </w:pPr>
            <w:permStart w:id="1598710936" w:edGrp="everyone" w:colFirst="1" w:colLast="1"/>
            <w:permStart w:id="1136355176" w:edGrp="everyone" w:colFirst="2" w:colLast="2"/>
            <w:permEnd w:id="1503470562"/>
            <w:permEnd w:id="121908933"/>
          </w:p>
        </w:tc>
        <w:tc>
          <w:tcPr>
            <w:tcW w:w="2268" w:type="dxa"/>
          </w:tcPr>
          <w:p w14:paraId="19203147" w14:textId="77777777" w:rsidR="00A94E1E" w:rsidRDefault="00A94E1E">
            <w:r w:rsidRPr="00E81288">
              <w:rPr>
                <w:rFonts w:ascii="Verdana" w:hAnsi="Verdana"/>
                <w:b/>
                <w:sz w:val="22"/>
                <w:szCs w:val="22"/>
              </w:rPr>
              <w:t>£</w:t>
            </w:r>
          </w:p>
        </w:tc>
        <w:tc>
          <w:tcPr>
            <w:tcW w:w="2268" w:type="dxa"/>
          </w:tcPr>
          <w:p w14:paraId="030F23C0" w14:textId="77777777" w:rsidR="00A94E1E" w:rsidRDefault="00A94E1E" w:rsidP="008D34BE">
            <w:pPr>
              <w:rPr>
                <w:rFonts w:ascii="Verdana" w:hAnsi="Verdana"/>
                <w:b/>
                <w:sz w:val="22"/>
                <w:szCs w:val="22"/>
              </w:rPr>
            </w:pPr>
          </w:p>
        </w:tc>
      </w:tr>
      <w:tr w:rsidR="00A94E1E" w:rsidRPr="00273AA0" w14:paraId="2ED4C6DD" w14:textId="77777777" w:rsidTr="009E6738">
        <w:trPr>
          <w:trHeight w:val="276"/>
        </w:trPr>
        <w:tc>
          <w:tcPr>
            <w:tcW w:w="5954" w:type="dxa"/>
            <w:gridSpan w:val="2"/>
          </w:tcPr>
          <w:p w14:paraId="4F0D12D1" w14:textId="77777777" w:rsidR="00A94E1E" w:rsidRPr="00EE70D9" w:rsidRDefault="00A94E1E" w:rsidP="008D34BE">
            <w:pPr>
              <w:rPr>
                <w:rFonts w:ascii="Verdana" w:hAnsi="Verdana"/>
                <w:b/>
                <w:sz w:val="22"/>
              </w:rPr>
            </w:pPr>
            <w:permStart w:id="1040323603" w:edGrp="everyone" w:colFirst="1" w:colLast="1"/>
            <w:permStart w:id="1960710791" w:edGrp="everyone" w:colFirst="2" w:colLast="2"/>
            <w:permEnd w:id="1598710936"/>
            <w:permEnd w:id="1136355176"/>
          </w:p>
        </w:tc>
        <w:tc>
          <w:tcPr>
            <w:tcW w:w="2268" w:type="dxa"/>
          </w:tcPr>
          <w:p w14:paraId="4397BE9B" w14:textId="77777777" w:rsidR="00A94E1E" w:rsidRDefault="00A94E1E">
            <w:r w:rsidRPr="00E81288">
              <w:rPr>
                <w:rFonts w:ascii="Verdana" w:hAnsi="Verdana"/>
                <w:b/>
                <w:sz w:val="22"/>
                <w:szCs w:val="22"/>
              </w:rPr>
              <w:t>£</w:t>
            </w:r>
          </w:p>
        </w:tc>
        <w:tc>
          <w:tcPr>
            <w:tcW w:w="2268" w:type="dxa"/>
          </w:tcPr>
          <w:p w14:paraId="2F78229E" w14:textId="77777777" w:rsidR="00A94E1E" w:rsidRDefault="00A94E1E" w:rsidP="008D34BE">
            <w:pPr>
              <w:rPr>
                <w:rFonts w:ascii="Verdana" w:hAnsi="Verdana"/>
                <w:b/>
                <w:sz w:val="22"/>
                <w:szCs w:val="22"/>
              </w:rPr>
            </w:pPr>
          </w:p>
        </w:tc>
      </w:tr>
      <w:tr w:rsidR="00A94E1E" w:rsidRPr="00273AA0" w14:paraId="63B79A9C" w14:textId="77777777" w:rsidTr="009E6738">
        <w:trPr>
          <w:trHeight w:val="276"/>
        </w:trPr>
        <w:tc>
          <w:tcPr>
            <w:tcW w:w="5954" w:type="dxa"/>
            <w:gridSpan w:val="2"/>
          </w:tcPr>
          <w:p w14:paraId="33DDE05B" w14:textId="77777777" w:rsidR="00A94E1E" w:rsidRPr="00EE70D9" w:rsidRDefault="00A94E1E" w:rsidP="008D34BE">
            <w:pPr>
              <w:rPr>
                <w:rFonts w:ascii="Verdana" w:hAnsi="Verdana"/>
                <w:b/>
                <w:sz w:val="22"/>
              </w:rPr>
            </w:pPr>
            <w:permStart w:id="1521434056" w:edGrp="everyone" w:colFirst="1" w:colLast="1"/>
            <w:permStart w:id="276247622" w:edGrp="everyone" w:colFirst="2" w:colLast="2"/>
            <w:permEnd w:id="1040323603"/>
            <w:permEnd w:id="1960710791"/>
          </w:p>
        </w:tc>
        <w:tc>
          <w:tcPr>
            <w:tcW w:w="2268" w:type="dxa"/>
          </w:tcPr>
          <w:p w14:paraId="61F4D541" w14:textId="77777777" w:rsidR="00A94E1E" w:rsidRDefault="00A94E1E">
            <w:r w:rsidRPr="00E81288">
              <w:rPr>
                <w:rFonts w:ascii="Verdana" w:hAnsi="Verdana"/>
                <w:b/>
                <w:sz w:val="22"/>
                <w:szCs w:val="22"/>
              </w:rPr>
              <w:t>£</w:t>
            </w:r>
          </w:p>
        </w:tc>
        <w:tc>
          <w:tcPr>
            <w:tcW w:w="2268" w:type="dxa"/>
          </w:tcPr>
          <w:p w14:paraId="08A6026C" w14:textId="77777777" w:rsidR="00A94E1E" w:rsidRDefault="00A94E1E" w:rsidP="008D34BE">
            <w:pPr>
              <w:rPr>
                <w:rFonts w:ascii="Verdana" w:hAnsi="Verdana"/>
                <w:b/>
                <w:sz w:val="22"/>
                <w:szCs w:val="22"/>
              </w:rPr>
            </w:pPr>
          </w:p>
        </w:tc>
      </w:tr>
      <w:tr w:rsidR="00A94E1E" w:rsidRPr="00273AA0" w14:paraId="3170EAF4" w14:textId="77777777" w:rsidTr="009E6738">
        <w:trPr>
          <w:trHeight w:val="276"/>
        </w:trPr>
        <w:tc>
          <w:tcPr>
            <w:tcW w:w="5954" w:type="dxa"/>
            <w:gridSpan w:val="2"/>
          </w:tcPr>
          <w:p w14:paraId="15B3476A" w14:textId="77777777" w:rsidR="00A94E1E" w:rsidRPr="00EE70D9" w:rsidRDefault="00A94E1E" w:rsidP="008D34BE">
            <w:pPr>
              <w:rPr>
                <w:rFonts w:ascii="Verdana" w:hAnsi="Verdana"/>
                <w:b/>
                <w:sz w:val="22"/>
              </w:rPr>
            </w:pPr>
            <w:permStart w:id="410474388" w:edGrp="everyone" w:colFirst="1" w:colLast="1"/>
            <w:permStart w:id="703483879" w:edGrp="everyone" w:colFirst="2" w:colLast="2"/>
            <w:permEnd w:id="1521434056"/>
            <w:permEnd w:id="276247622"/>
          </w:p>
        </w:tc>
        <w:tc>
          <w:tcPr>
            <w:tcW w:w="2268" w:type="dxa"/>
          </w:tcPr>
          <w:p w14:paraId="19C760D6" w14:textId="77777777" w:rsidR="00A94E1E" w:rsidRDefault="00A94E1E">
            <w:r w:rsidRPr="00E81288">
              <w:rPr>
                <w:rFonts w:ascii="Verdana" w:hAnsi="Verdana"/>
                <w:b/>
                <w:sz w:val="22"/>
                <w:szCs w:val="22"/>
              </w:rPr>
              <w:t>£</w:t>
            </w:r>
          </w:p>
        </w:tc>
        <w:tc>
          <w:tcPr>
            <w:tcW w:w="2268" w:type="dxa"/>
          </w:tcPr>
          <w:p w14:paraId="10DAB57B" w14:textId="77777777" w:rsidR="00A94E1E" w:rsidRDefault="00A94E1E" w:rsidP="008D34BE">
            <w:pPr>
              <w:rPr>
                <w:rFonts w:ascii="Verdana" w:hAnsi="Verdana"/>
                <w:b/>
                <w:sz w:val="22"/>
                <w:szCs w:val="22"/>
              </w:rPr>
            </w:pPr>
          </w:p>
        </w:tc>
      </w:tr>
      <w:tr w:rsidR="00A94E1E" w:rsidRPr="00273AA0" w14:paraId="6BDAC08B" w14:textId="77777777" w:rsidTr="009E6738">
        <w:trPr>
          <w:trHeight w:val="276"/>
        </w:trPr>
        <w:tc>
          <w:tcPr>
            <w:tcW w:w="5954" w:type="dxa"/>
            <w:gridSpan w:val="2"/>
          </w:tcPr>
          <w:p w14:paraId="53F2601E" w14:textId="77777777" w:rsidR="00A94E1E" w:rsidRPr="00EE70D9" w:rsidRDefault="00A94E1E" w:rsidP="008D34BE">
            <w:pPr>
              <w:rPr>
                <w:rFonts w:ascii="Verdana" w:hAnsi="Verdana"/>
                <w:b/>
                <w:sz w:val="22"/>
              </w:rPr>
            </w:pPr>
            <w:permStart w:id="1436629758" w:edGrp="everyone" w:colFirst="1" w:colLast="1"/>
            <w:permStart w:id="422655550" w:edGrp="everyone" w:colFirst="2" w:colLast="2"/>
            <w:permEnd w:id="410474388"/>
            <w:permEnd w:id="703483879"/>
          </w:p>
        </w:tc>
        <w:tc>
          <w:tcPr>
            <w:tcW w:w="2268" w:type="dxa"/>
          </w:tcPr>
          <w:p w14:paraId="145E31B2" w14:textId="77777777" w:rsidR="00A94E1E" w:rsidRDefault="00A94E1E">
            <w:r w:rsidRPr="00E81288">
              <w:rPr>
                <w:rFonts w:ascii="Verdana" w:hAnsi="Verdana"/>
                <w:b/>
                <w:sz w:val="22"/>
                <w:szCs w:val="22"/>
              </w:rPr>
              <w:t>£</w:t>
            </w:r>
          </w:p>
        </w:tc>
        <w:tc>
          <w:tcPr>
            <w:tcW w:w="2268" w:type="dxa"/>
          </w:tcPr>
          <w:p w14:paraId="7CA5487C" w14:textId="77777777" w:rsidR="00A94E1E" w:rsidRDefault="00A94E1E" w:rsidP="008D34BE">
            <w:pPr>
              <w:rPr>
                <w:rFonts w:ascii="Verdana" w:hAnsi="Verdana"/>
                <w:b/>
                <w:sz w:val="22"/>
                <w:szCs w:val="22"/>
              </w:rPr>
            </w:pPr>
          </w:p>
        </w:tc>
      </w:tr>
      <w:tr w:rsidR="00A94E1E" w:rsidRPr="00273AA0" w14:paraId="0D454E48" w14:textId="77777777" w:rsidTr="009E6738">
        <w:trPr>
          <w:trHeight w:val="276"/>
        </w:trPr>
        <w:tc>
          <w:tcPr>
            <w:tcW w:w="5954" w:type="dxa"/>
            <w:gridSpan w:val="2"/>
          </w:tcPr>
          <w:p w14:paraId="42198C4E" w14:textId="77777777" w:rsidR="00A94E1E" w:rsidRPr="00EE70D9" w:rsidRDefault="00A94E1E" w:rsidP="008D34BE">
            <w:pPr>
              <w:rPr>
                <w:rFonts w:ascii="Verdana" w:hAnsi="Verdana"/>
                <w:b/>
                <w:sz w:val="22"/>
              </w:rPr>
            </w:pPr>
            <w:permStart w:id="1002445242" w:edGrp="everyone" w:colFirst="1" w:colLast="1"/>
            <w:permStart w:id="489650664" w:edGrp="everyone" w:colFirst="2" w:colLast="2"/>
            <w:permEnd w:id="1436629758"/>
            <w:permEnd w:id="422655550"/>
          </w:p>
        </w:tc>
        <w:tc>
          <w:tcPr>
            <w:tcW w:w="2268" w:type="dxa"/>
          </w:tcPr>
          <w:p w14:paraId="69287742" w14:textId="77777777" w:rsidR="00A94E1E" w:rsidRPr="00273AA0" w:rsidRDefault="00A94E1E" w:rsidP="008D34BE">
            <w:pPr>
              <w:rPr>
                <w:rFonts w:ascii="Verdana" w:hAnsi="Verdana"/>
                <w:b/>
                <w:sz w:val="22"/>
                <w:szCs w:val="22"/>
              </w:rPr>
            </w:pPr>
            <w:r>
              <w:rPr>
                <w:rFonts w:ascii="Verdana" w:hAnsi="Verdana"/>
                <w:b/>
                <w:sz w:val="22"/>
                <w:szCs w:val="22"/>
              </w:rPr>
              <w:t>£</w:t>
            </w:r>
          </w:p>
        </w:tc>
        <w:tc>
          <w:tcPr>
            <w:tcW w:w="2268" w:type="dxa"/>
          </w:tcPr>
          <w:p w14:paraId="50740088" w14:textId="77777777" w:rsidR="00A94E1E" w:rsidRDefault="00A94E1E" w:rsidP="008D34BE">
            <w:pPr>
              <w:rPr>
                <w:rFonts w:ascii="Verdana" w:hAnsi="Verdana"/>
                <w:b/>
                <w:sz w:val="22"/>
                <w:szCs w:val="22"/>
              </w:rPr>
            </w:pPr>
          </w:p>
        </w:tc>
      </w:tr>
      <w:tr w:rsidR="00A94E1E" w:rsidRPr="00273AA0" w14:paraId="53A5B5DB" w14:textId="77777777" w:rsidTr="009E6738">
        <w:trPr>
          <w:trHeight w:val="276"/>
        </w:trPr>
        <w:tc>
          <w:tcPr>
            <w:tcW w:w="5954" w:type="dxa"/>
            <w:gridSpan w:val="2"/>
          </w:tcPr>
          <w:p w14:paraId="36D8D0B6" w14:textId="77777777" w:rsidR="00A94E1E" w:rsidRPr="00EE70D9" w:rsidRDefault="00A94E1E" w:rsidP="008D34BE">
            <w:pPr>
              <w:rPr>
                <w:rFonts w:ascii="Verdana" w:hAnsi="Verdana"/>
                <w:b/>
                <w:sz w:val="22"/>
              </w:rPr>
            </w:pPr>
            <w:permStart w:id="680484200" w:edGrp="everyone" w:colFirst="1" w:colLast="1"/>
            <w:permStart w:id="1215378486" w:edGrp="everyone" w:colFirst="2" w:colLast="2"/>
            <w:permEnd w:id="1002445242"/>
            <w:permEnd w:id="489650664"/>
          </w:p>
        </w:tc>
        <w:tc>
          <w:tcPr>
            <w:tcW w:w="2268" w:type="dxa"/>
          </w:tcPr>
          <w:p w14:paraId="36CBA491" w14:textId="77777777" w:rsidR="00A94E1E" w:rsidRPr="00273AA0" w:rsidRDefault="00A94E1E" w:rsidP="008D34BE">
            <w:pPr>
              <w:rPr>
                <w:rFonts w:ascii="Verdana" w:hAnsi="Verdana"/>
                <w:b/>
                <w:sz w:val="22"/>
                <w:szCs w:val="22"/>
              </w:rPr>
            </w:pPr>
            <w:r>
              <w:rPr>
                <w:rFonts w:ascii="Verdana" w:hAnsi="Verdana"/>
                <w:b/>
                <w:sz w:val="22"/>
                <w:szCs w:val="22"/>
              </w:rPr>
              <w:t>£</w:t>
            </w:r>
          </w:p>
        </w:tc>
        <w:tc>
          <w:tcPr>
            <w:tcW w:w="2268" w:type="dxa"/>
          </w:tcPr>
          <w:p w14:paraId="3D752F55" w14:textId="77777777" w:rsidR="00A94E1E" w:rsidRDefault="00A94E1E" w:rsidP="008D34BE">
            <w:pPr>
              <w:rPr>
                <w:rFonts w:ascii="Verdana" w:hAnsi="Verdana"/>
                <w:b/>
                <w:sz w:val="22"/>
                <w:szCs w:val="22"/>
              </w:rPr>
            </w:pPr>
          </w:p>
        </w:tc>
      </w:tr>
      <w:tr w:rsidR="00A94E1E" w:rsidRPr="00273AA0" w14:paraId="16A52FB2" w14:textId="77777777" w:rsidTr="009E6738">
        <w:trPr>
          <w:trHeight w:val="276"/>
        </w:trPr>
        <w:tc>
          <w:tcPr>
            <w:tcW w:w="5954" w:type="dxa"/>
            <w:gridSpan w:val="2"/>
          </w:tcPr>
          <w:p w14:paraId="173E7491" w14:textId="77777777" w:rsidR="00A94E1E" w:rsidRPr="00273AA0" w:rsidRDefault="00A94E1E" w:rsidP="008D34BE">
            <w:permStart w:id="1069963397" w:edGrp="everyone" w:colFirst="1" w:colLast="1"/>
            <w:permStart w:id="1919571392" w:edGrp="everyone" w:colFirst="2" w:colLast="2"/>
            <w:permEnd w:id="680484200"/>
            <w:permEnd w:id="1215378486"/>
          </w:p>
        </w:tc>
        <w:tc>
          <w:tcPr>
            <w:tcW w:w="2268" w:type="dxa"/>
          </w:tcPr>
          <w:p w14:paraId="520AA8A1" w14:textId="77777777" w:rsidR="00A94E1E" w:rsidRPr="00273AA0" w:rsidRDefault="00A94E1E" w:rsidP="008D34BE">
            <w:pPr>
              <w:rPr>
                <w:rFonts w:ascii="Verdana" w:hAnsi="Verdana"/>
                <w:b/>
                <w:sz w:val="22"/>
                <w:szCs w:val="22"/>
              </w:rPr>
            </w:pPr>
          </w:p>
        </w:tc>
        <w:tc>
          <w:tcPr>
            <w:tcW w:w="2268" w:type="dxa"/>
          </w:tcPr>
          <w:p w14:paraId="7DF40D0A" w14:textId="77777777" w:rsidR="00A94E1E" w:rsidRPr="00273AA0" w:rsidRDefault="00A94E1E" w:rsidP="008D34BE">
            <w:pPr>
              <w:rPr>
                <w:rFonts w:ascii="Verdana" w:hAnsi="Verdana"/>
                <w:b/>
                <w:sz w:val="22"/>
                <w:szCs w:val="22"/>
              </w:rPr>
            </w:pPr>
          </w:p>
        </w:tc>
      </w:tr>
      <w:tr w:rsidR="00A94E1E" w:rsidRPr="00273AA0" w14:paraId="077B7C99" w14:textId="77777777" w:rsidTr="009E6738">
        <w:trPr>
          <w:trHeight w:val="276"/>
        </w:trPr>
        <w:tc>
          <w:tcPr>
            <w:tcW w:w="5954" w:type="dxa"/>
            <w:gridSpan w:val="2"/>
          </w:tcPr>
          <w:p w14:paraId="5A238B44" w14:textId="77777777" w:rsidR="00A94E1E" w:rsidRPr="00273AA0" w:rsidRDefault="00A94E1E" w:rsidP="008D34BE">
            <w:pPr>
              <w:rPr>
                <w:rFonts w:ascii="Verdana" w:hAnsi="Verdana"/>
                <w:b/>
                <w:sz w:val="22"/>
                <w:szCs w:val="22"/>
              </w:rPr>
            </w:pPr>
            <w:permStart w:id="760089090" w:edGrp="everyone" w:colFirst="1" w:colLast="1"/>
            <w:permStart w:id="2048603675" w:edGrp="everyone" w:colFirst="2" w:colLast="2"/>
            <w:permEnd w:id="1069963397"/>
            <w:permEnd w:id="1919571392"/>
            <w:r>
              <w:rPr>
                <w:rFonts w:ascii="Verdana" w:hAnsi="Verdana"/>
                <w:b/>
                <w:sz w:val="22"/>
                <w:szCs w:val="22"/>
              </w:rPr>
              <w:t>TOTAL:</w:t>
            </w:r>
          </w:p>
        </w:tc>
        <w:tc>
          <w:tcPr>
            <w:tcW w:w="2268" w:type="dxa"/>
          </w:tcPr>
          <w:p w14:paraId="20A2941C" w14:textId="77777777" w:rsidR="00A94E1E" w:rsidRPr="00273AA0" w:rsidRDefault="00A94E1E" w:rsidP="008D34BE">
            <w:pPr>
              <w:rPr>
                <w:rFonts w:ascii="Verdana" w:hAnsi="Verdana"/>
                <w:b/>
                <w:sz w:val="22"/>
                <w:szCs w:val="22"/>
              </w:rPr>
            </w:pPr>
            <w:r>
              <w:rPr>
                <w:rFonts w:ascii="Verdana" w:hAnsi="Verdana"/>
                <w:b/>
                <w:sz w:val="22"/>
                <w:szCs w:val="22"/>
              </w:rPr>
              <w:t>£</w:t>
            </w:r>
          </w:p>
        </w:tc>
        <w:tc>
          <w:tcPr>
            <w:tcW w:w="2268" w:type="dxa"/>
          </w:tcPr>
          <w:p w14:paraId="1818B8F0" w14:textId="77777777" w:rsidR="00A94E1E" w:rsidRDefault="00A94E1E" w:rsidP="008D34BE">
            <w:pPr>
              <w:rPr>
                <w:rFonts w:ascii="Verdana" w:hAnsi="Verdana"/>
                <w:b/>
                <w:sz w:val="22"/>
                <w:szCs w:val="22"/>
              </w:rPr>
            </w:pPr>
          </w:p>
        </w:tc>
      </w:tr>
      <w:permEnd w:id="760089090"/>
      <w:permEnd w:id="2048603675"/>
    </w:tbl>
    <w:p w14:paraId="18A43880" w14:textId="77777777" w:rsidR="00A160FB" w:rsidRPr="00273AA0" w:rsidRDefault="00A160FB" w:rsidP="008D34BE">
      <w:pPr>
        <w:rPr>
          <w:rFonts w:ascii="Verdana" w:hAnsi="Verdana"/>
          <w:b/>
          <w:sz w:val="16"/>
          <w:szCs w:val="22"/>
        </w:rPr>
      </w:pPr>
    </w:p>
    <w:p w14:paraId="6F183C98" w14:textId="77777777" w:rsidR="004766DD" w:rsidRPr="00273AA0" w:rsidRDefault="004766DD" w:rsidP="008D34BE">
      <w:pPr>
        <w:rPr>
          <w:rFonts w:ascii="Verdana" w:hAnsi="Verdana"/>
          <w:b/>
          <w:sz w:val="22"/>
          <w:szCs w:val="22"/>
        </w:rPr>
      </w:pPr>
      <w:r w:rsidRPr="00273AA0">
        <w:rPr>
          <w:rFonts w:ascii="Verdana" w:hAnsi="Verdana"/>
          <w:b/>
          <w:sz w:val="22"/>
          <w:szCs w:val="22"/>
        </w:rPr>
        <w:t>I confirm that the above information is correct and that I am authorised to submit this return sheet on behalf of the company:</w:t>
      </w:r>
    </w:p>
    <w:p w14:paraId="0FD998F8" w14:textId="77777777" w:rsidR="004766DD" w:rsidRPr="00273AA0" w:rsidRDefault="004766DD" w:rsidP="008D34BE">
      <w:pPr>
        <w:rPr>
          <w:rFonts w:ascii="Verdana" w:hAnsi="Verdana"/>
          <w:b/>
          <w:sz w:val="16"/>
          <w:szCs w:val="22"/>
        </w:rPr>
      </w:pPr>
    </w:p>
    <w:tbl>
      <w:tblPr>
        <w:tblStyle w:val="TableGrid"/>
        <w:tblW w:w="10490" w:type="dxa"/>
        <w:tblInd w:w="-5" w:type="dxa"/>
        <w:tblLook w:val="04A0" w:firstRow="1" w:lastRow="0" w:firstColumn="1" w:lastColumn="0" w:noHBand="0" w:noVBand="1"/>
      </w:tblPr>
      <w:tblGrid>
        <w:gridCol w:w="2552"/>
        <w:gridCol w:w="7938"/>
      </w:tblGrid>
      <w:tr w:rsidR="004766DD" w:rsidRPr="00273AA0" w14:paraId="14F3159C" w14:textId="77777777" w:rsidTr="009E6738">
        <w:tc>
          <w:tcPr>
            <w:tcW w:w="2552" w:type="dxa"/>
          </w:tcPr>
          <w:p w14:paraId="29CE1E6A" w14:textId="77777777" w:rsidR="004766DD" w:rsidRPr="00273AA0" w:rsidRDefault="004766DD" w:rsidP="008D34BE">
            <w:pPr>
              <w:rPr>
                <w:rFonts w:ascii="Verdana" w:hAnsi="Verdana"/>
                <w:b/>
                <w:sz w:val="22"/>
                <w:szCs w:val="22"/>
              </w:rPr>
            </w:pPr>
            <w:permStart w:id="2122983409" w:edGrp="everyone" w:colFirst="1" w:colLast="1"/>
            <w:r w:rsidRPr="00273AA0">
              <w:rPr>
                <w:rFonts w:ascii="Verdana" w:hAnsi="Verdana"/>
                <w:b/>
                <w:sz w:val="22"/>
                <w:szCs w:val="22"/>
              </w:rPr>
              <w:t>Name:</w:t>
            </w:r>
          </w:p>
        </w:tc>
        <w:tc>
          <w:tcPr>
            <w:tcW w:w="7938" w:type="dxa"/>
          </w:tcPr>
          <w:p w14:paraId="63718473" w14:textId="77777777" w:rsidR="004766DD" w:rsidRPr="00273AA0" w:rsidRDefault="004766DD" w:rsidP="008D34BE">
            <w:pPr>
              <w:rPr>
                <w:rFonts w:ascii="Verdana" w:hAnsi="Verdana"/>
                <w:b/>
                <w:sz w:val="22"/>
                <w:szCs w:val="22"/>
              </w:rPr>
            </w:pPr>
          </w:p>
        </w:tc>
      </w:tr>
      <w:tr w:rsidR="004766DD" w:rsidRPr="00273AA0" w14:paraId="035BFC22" w14:textId="77777777" w:rsidTr="009E6738">
        <w:tc>
          <w:tcPr>
            <w:tcW w:w="2552" w:type="dxa"/>
          </w:tcPr>
          <w:p w14:paraId="4C90AF61" w14:textId="77777777" w:rsidR="004766DD" w:rsidRPr="00273AA0" w:rsidRDefault="004766DD" w:rsidP="008D34BE">
            <w:pPr>
              <w:rPr>
                <w:rFonts w:ascii="Verdana" w:hAnsi="Verdana"/>
                <w:b/>
                <w:sz w:val="22"/>
                <w:szCs w:val="22"/>
              </w:rPr>
            </w:pPr>
            <w:permStart w:id="1411929679" w:edGrp="everyone" w:colFirst="1" w:colLast="1"/>
            <w:permEnd w:id="2122983409"/>
          </w:p>
        </w:tc>
        <w:tc>
          <w:tcPr>
            <w:tcW w:w="7938" w:type="dxa"/>
          </w:tcPr>
          <w:p w14:paraId="65A4EE6F" w14:textId="77777777" w:rsidR="004766DD" w:rsidRPr="00273AA0" w:rsidRDefault="004766DD" w:rsidP="008D34BE">
            <w:pPr>
              <w:rPr>
                <w:rFonts w:ascii="Verdana" w:hAnsi="Verdana"/>
                <w:b/>
                <w:sz w:val="22"/>
                <w:szCs w:val="22"/>
              </w:rPr>
            </w:pPr>
          </w:p>
        </w:tc>
      </w:tr>
      <w:tr w:rsidR="004766DD" w:rsidRPr="00273AA0" w14:paraId="036D718B" w14:textId="77777777" w:rsidTr="009E6738">
        <w:tc>
          <w:tcPr>
            <w:tcW w:w="2552" w:type="dxa"/>
          </w:tcPr>
          <w:p w14:paraId="7AE455BA" w14:textId="77777777" w:rsidR="004766DD" w:rsidRPr="00273AA0" w:rsidRDefault="004766DD" w:rsidP="008D34BE">
            <w:pPr>
              <w:rPr>
                <w:rFonts w:ascii="Verdana" w:hAnsi="Verdana"/>
                <w:b/>
                <w:sz w:val="22"/>
                <w:szCs w:val="22"/>
              </w:rPr>
            </w:pPr>
            <w:permStart w:id="1566914452" w:edGrp="everyone" w:colFirst="1" w:colLast="1"/>
            <w:permEnd w:id="1411929679"/>
            <w:r w:rsidRPr="00273AA0">
              <w:rPr>
                <w:rFonts w:ascii="Verdana" w:hAnsi="Verdana"/>
                <w:b/>
                <w:sz w:val="22"/>
                <w:szCs w:val="22"/>
              </w:rPr>
              <w:lastRenderedPageBreak/>
              <w:t>Position:</w:t>
            </w:r>
          </w:p>
        </w:tc>
        <w:tc>
          <w:tcPr>
            <w:tcW w:w="7938" w:type="dxa"/>
          </w:tcPr>
          <w:p w14:paraId="24B9B550" w14:textId="77777777" w:rsidR="004766DD" w:rsidRPr="00273AA0" w:rsidRDefault="004766DD" w:rsidP="008D34BE">
            <w:pPr>
              <w:rPr>
                <w:rFonts w:ascii="Verdana" w:hAnsi="Verdana"/>
                <w:b/>
                <w:sz w:val="22"/>
                <w:szCs w:val="22"/>
              </w:rPr>
            </w:pPr>
          </w:p>
        </w:tc>
      </w:tr>
      <w:tr w:rsidR="004766DD" w:rsidRPr="00273AA0" w14:paraId="74C2434B" w14:textId="77777777" w:rsidTr="009E6738">
        <w:tc>
          <w:tcPr>
            <w:tcW w:w="2552" w:type="dxa"/>
          </w:tcPr>
          <w:p w14:paraId="18A98CCF" w14:textId="77777777" w:rsidR="004766DD" w:rsidRPr="00273AA0" w:rsidRDefault="004766DD" w:rsidP="008D34BE">
            <w:pPr>
              <w:rPr>
                <w:rFonts w:ascii="Verdana" w:hAnsi="Verdana"/>
                <w:b/>
                <w:sz w:val="22"/>
                <w:szCs w:val="22"/>
              </w:rPr>
            </w:pPr>
            <w:permStart w:id="646262907" w:edGrp="everyone" w:colFirst="1" w:colLast="1"/>
            <w:permEnd w:id="1566914452"/>
          </w:p>
        </w:tc>
        <w:tc>
          <w:tcPr>
            <w:tcW w:w="7938" w:type="dxa"/>
          </w:tcPr>
          <w:p w14:paraId="3B8B943A" w14:textId="77777777" w:rsidR="004766DD" w:rsidRPr="00273AA0" w:rsidRDefault="004766DD" w:rsidP="008D34BE">
            <w:pPr>
              <w:rPr>
                <w:rFonts w:ascii="Verdana" w:hAnsi="Verdana"/>
                <w:b/>
                <w:sz w:val="22"/>
                <w:szCs w:val="22"/>
              </w:rPr>
            </w:pPr>
          </w:p>
        </w:tc>
      </w:tr>
      <w:tr w:rsidR="004766DD" w:rsidRPr="00273AA0" w14:paraId="62781E97" w14:textId="77777777" w:rsidTr="009E6738">
        <w:tc>
          <w:tcPr>
            <w:tcW w:w="2552" w:type="dxa"/>
          </w:tcPr>
          <w:p w14:paraId="5B9C865C" w14:textId="77777777" w:rsidR="004766DD" w:rsidRPr="00273AA0" w:rsidRDefault="004766DD" w:rsidP="008D34BE">
            <w:pPr>
              <w:rPr>
                <w:rFonts w:ascii="Verdana" w:hAnsi="Verdana"/>
                <w:b/>
                <w:sz w:val="22"/>
                <w:szCs w:val="22"/>
              </w:rPr>
            </w:pPr>
            <w:permStart w:id="1016661476" w:edGrp="everyone" w:colFirst="1" w:colLast="1"/>
            <w:permEnd w:id="646262907"/>
            <w:r w:rsidRPr="00273AA0">
              <w:rPr>
                <w:rFonts w:ascii="Verdana" w:hAnsi="Verdana"/>
                <w:b/>
                <w:sz w:val="22"/>
                <w:szCs w:val="22"/>
              </w:rPr>
              <w:t>Signature:</w:t>
            </w:r>
          </w:p>
        </w:tc>
        <w:tc>
          <w:tcPr>
            <w:tcW w:w="7938" w:type="dxa"/>
          </w:tcPr>
          <w:p w14:paraId="1EDB69D7" w14:textId="77777777" w:rsidR="004766DD" w:rsidRPr="00273AA0" w:rsidRDefault="004766DD" w:rsidP="008D34BE">
            <w:pPr>
              <w:rPr>
                <w:rFonts w:ascii="Verdana" w:hAnsi="Verdana"/>
                <w:b/>
                <w:sz w:val="22"/>
                <w:szCs w:val="22"/>
              </w:rPr>
            </w:pPr>
          </w:p>
        </w:tc>
      </w:tr>
      <w:tr w:rsidR="004766DD" w:rsidRPr="00273AA0" w14:paraId="1F078C6E" w14:textId="77777777" w:rsidTr="009E6738">
        <w:tc>
          <w:tcPr>
            <w:tcW w:w="2552" w:type="dxa"/>
          </w:tcPr>
          <w:p w14:paraId="353A7D9E" w14:textId="77777777" w:rsidR="004766DD" w:rsidRPr="00273AA0" w:rsidRDefault="004766DD" w:rsidP="008D34BE">
            <w:pPr>
              <w:rPr>
                <w:rFonts w:ascii="Verdana" w:hAnsi="Verdana"/>
                <w:b/>
                <w:sz w:val="22"/>
                <w:szCs w:val="22"/>
              </w:rPr>
            </w:pPr>
            <w:permStart w:id="898398350" w:edGrp="everyone" w:colFirst="1" w:colLast="1"/>
            <w:permEnd w:id="1016661476"/>
          </w:p>
        </w:tc>
        <w:tc>
          <w:tcPr>
            <w:tcW w:w="7938" w:type="dxa"/>
          </w:tcPr>
          <w:p w14:paraId="1FF1EC6B" w14:textId="77777777" w:rsidR="004766DD" w:rsidRPr="00273AA0" w:rsidRDefault="004766DD" w:rsidP="008D34BE">
            <w:pPr>
              <w:rPr>
                <w:rFonts w:ascii="Verdana" w:hAnsi="Verdana"/>
                <w:b/>
                <w:sz w:val="22"/>
                <w:szCs w:val="22"/>
              </w:rPr>
            </w:pPr>
          </w:p>
        </w:tc>
      </w:tr>
      <w:tr w:rsidR="004766DD" w14:paraId="189713C2" w14:textId="77777777" w:rsidTr="009E6738">
        <w:tc>
          <w:tcPr>
            <w:tcW w:w="2552" w:type="dxa"/>
          </w:tcPr>
          <w:p w14:paraId="7FA31D57" w14:textId="77777777" w:rsidR="004766DD" w:rsidRDefault="004766DD" w:rsidP="008D34BE">
            <w:pPr>
              <w:rPr>
                <w:rFonts w:ascii="Verdana" w:hAnsi="Verdana"/>
                <w:b/>
                <w:sz w:val="22"/>
                <w:szCs w:val="22"/>
              </w:rPr>
            </w:pPr>
            <w:permStart w:id="699531394" w:edGrp="everyone" w:colFirst="1" w:colLast="1"/>
            <w:permEnd w:id="898398350"/>
            <w:r w:rsidRPr="00273AA0">
              <w:rPr>
                <w:rFonts w:ascii="Verdana" w:hAnsi="Verdana"/>
                <w:b/>
                <w:sz w:val="22"/>
                <w:szCs w:val="22"/>
              </w:rPr>
              <w:t>Date:</w:t>
            </w:r>
          </w:p>
        </w:tc>
        <w:tc>
          <w:tcPr>
            <w:tcW w:w="7938" w:type="dxa"/>
          </w:tcPr>
          <w:p w14:paraId="2FA99A74" w14:textId="77777777" w:rsidR="004766DD" w:rsidRDefault="004766DD" w:rsidP="008D34BE">
            <w:pPr>
              <w:rPr>
                <w:rFonts w:ascii="Verdana" w:hAnsi="Verdana"/>
                <w:b/>
                <w:sz w:val="22"/>
                <w:szCs w:val="22"/>
              </w:rPr>
            </w:pPr>
          </w:p>
        </w:tc>
      </w:tr>
      <w:permEnd w:id="699531394"/>
    </w:tbl>
    <w:p w14:paraId="76DDB51E" w14:textId="77777777" w:rsidR="004766DD" w:rsidRDefault="004766DD" w:rsidP="008D34BE">
      <w:pPr>
        <w:rPr>
          <w:rFonts w:ascii="Verdana" w:hAnsi="Verdana"/>
          <w:b/>
          <w:sz w:val="22"/>
          <w:szCs w:val="22"/>
        </w:rPr>
      </w:pPr>
    </w:p>
    <w:sectPr w:rsidR="004766DD" w:rsidSect="00EA42E3">
      <w:headerReference w:type="default" r:id="rId11"/>
      <w:pgSz w:w="12240" w:h="15840"/>
      <w:pgMar w:top="1440" w:right="616" w:bottom="1440" w:left="70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81D31" w14:textId="77777777" w:rsidR="002E419E" w:rsidRDefault="002E419E">
      <w:r>
        <w:separator/>
      </w:r>
    </w:p>
  </w:endnote>
  <w:endnote w:type="continuationSeparator" w:id="0">
    <w:p w14:paraId="33944B39" w14:textId="77777777" w:rsidR="002E419E" w:rsidRDefault="002E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Times-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Ref">
    <w:altName w:val="Georgia"/>
    <w:charset w:val="00"/>
    <w:family w:val="roman"/>
    <w:pitch w:val="variable"/>
    <w:sig w:usb0="00000001"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34F55" w14:textId="77777777" w:rsidR="002E419E" w:rsidRDefault="002E419E">
      <w:r>
        <w:separator/>
      </w:r>
    </w:p>
  </w:footnote>
  <w:footnote w:type="continuationSeparator" w:id="0">
    <w:p w14:paraId="6614ECD3" w14:textId="77777777" w:rsidR="002E419E" w:rsidRDefault="002E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5AAC" w14:textId="38815C66" w:rsidR="0057340C" w:rsidRPr="00645E09" w:rsidRDefault="00206A63" w:rsidP="00EA42E3">
    <w:pPr>
      <w:rPr>
        <w:rFonts w:ascii="Verdana" w:hAnsi="Verdana"/>
        <w:b/>
        <w:sz w:val="20"/>
      </w:rPr>
    </w:pPr>
    <w:r>
      <w:rPr>
        <w:rFonts w:ascii="Verdana" w:hAnsi="Verdana"/>
        <w:b/>
        <w:noProof/>
        <w:sz w:val="20"/>
        <w:lang w:eastAsia="en-GB"/>
      </w:rPr>
      <w:drawing>
        <wp:anchor distT="0" distB="0" distL="114300" distR="114300" simplePos="0" relativeHeight="251657216" behindDoc="0" locked="0" layoutInCell="1" allowOverlap="0" wp14:anchorId="3AD1C17A" wp14:editId="154E7448">
          <wp:simplePos x="0" y="0"/>
          <wp:positionH relativeFrom="column">
            <wp:posOffset>5124450</wp:posOffset>
          </wp:positionH>
          <wp:positionV relativeFrom="page">
            <wp:posOffset>228601</wp:posOffset>
          </wp:positionV>
          <wp:extent cx="1020445" cy="1017912"/>
          <wp:effectExtent l="0" t="0" r="8255" b="0"/>
          <wp:wrapNone/>
          <wp:docPr id="25" name="Picture 25" descr="I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50" cy="1022306"/>
                  </a:xfrm>
                  <a:prstGeom prst="rect">
                    <a:avLst/>
                  </a:prstGeom>
                  <a:noFill/>
                </pic:spPr>
              </pic:pic>
            </a:graphicData>
          </a:graphic>
          <wp14:sizeRelH relativeFrom="page">
            <wp14:pctWidth>0</wp14:pctWidth>
          </wp14:sizeRelH>
          <wp14:sizeRelV relativeFrom="page">
            <wp14:pctHeight>0</wp14:pctHeight>
          </wp14:sizeRelV>
        </wp:anchor>
      </w:drawing>
    </w:r>
    <w:r w:rsidR="00BC1F70">
      <w:rPr>
        <w:rFonts w:ascii="Verdana" w:hAnsi="Verdana"/>
        <w:b/>
        <w:sz w:val="20"/>
      </w:rPr>
      <w:t>Clerk: M</w:t>
    </w:r>
    <w:r w:rsidR="00A11C2C">
      <w:rPr>
        <w:rFonts w:ascii="Verdana" w:hAnsi="Verdana"/>
        <w:b/>
        <w:sz w:val="20"/>
      </w:rPr>
      <w:t>r</w:t>
    </w:r>
    <w:r w:rsidR="0057340C" w:rsidRPr="00645E09">
      <w:rPr>
        <w:rFonts w:ascii="Verdana" w:hAnsi="Verdana"/>
        <w:b/>
        <w:sz w:val="20"/>
      </w:rPr>
      <w:t>s S</w:t>
    </w:r>
    <w:r w:rsidR="00393053" w:rsidRPr="00645E09">
      <w:rPr>
        <w:rFonts w:ascii="Verdana" w:hAnsi="Verdana"/>
        <w:b/>
        <w:sz w:val="20"/>
      </w:rPr>
      <w:t xml:space="preserve"> </w:t>
    </w:r>
    <w:r w:rsidR="00A11C2C">
      <w:rPr>
        <w:rFonts w:ascii="Verdana" w:hAnsi="Verdana"/>
        <w:b/>
        <w:sz w:val="20"/>
      </w:rPr>
      <w:t>Rimell</w:t>
    </w:r>
  </w:p>
  <w:p w14:paraId="18AF80BD" w14:textId="218CC423" w:rsidR="0057340C" w:rsidRPr="00645E09" w:rsidRDefault="00A11C2C" w:rsidP="00EA42E3">
    <w:pPr>
      <w:rPr>
        <w:rFonts w:ascii="Verdana" w:hAnsi="Verdana"/>
        <w:b/>
        <w:sz w:val="20"/>
      </w:rPr>
    </w:pPr>
    <w:r>
      <w:rPr>
        <w:rFonts w:ascii="Verdana" w:hAnsi="Verdana"/>
        <w:b/>
        <w:sz w:val="20"/>
      </w:rPr>
      <w:t>Trevenson House, Church Road, Pool, Redruth, TR15 3PT</w:t>
    </w:r>
  </w:p>
  <w:p w14:paraId="1FEA9114" w14:textId="77777777" w:rsidR="0057340C" w:rsidRPr="00645E09" w:rsidRDefault="0057340C" w:rsidP="00EA42E3">
    <w:pPr>
      <w:rPr>
        <w:rFonts w:ascii="Verdana" w:hAnsi="Verdana"/>
        <w:b/>
        <w:sz w:val="20"/>
      </w:rPr>
    </w:pPr>
    <w:r w:rsidRPr="00645E09">
      <w:rPr>
        <w:rFonts w:ascii="Verdana" w:hAnsi="Verdana"/>
        <w:b/>
        <w:sz w:val="20"/>
      </w:rPr>
      <w:t xml:space="preserve">Tel: 01209 </w:t>
    </w:r>
    <w:r w:rsidR="00393053" w:rsidRPr="00645E09">
      <w:rPr>
        <w:rFonts w:ascii="Verdana" w:hAnsi="Verdana"/>
        <w:b/>
        <w:sz w:val="20"/>
      </w:rPr>
      <w:t>711433</w:t>
    </w:r>
    <w:r w:rsidRPr="00645E09">
      <w:rPr>
        <w:rFonts w:ascii="Verdana" w:hAnsi="Verdana"/>
        <w:b/>
        <w:sz w:val="20"/>
      </w:rPr>
      <w:t xml:space="preserve">  </w:t>
    </w:r>
  </w:p>
  <w:p w14:paraId="04CC6B82" w14:textId="77777777" w:rsidR="0057340C" w:rsidRDefault="0057340C" w:rsidP="00EA42E3">
    <w:pPr>
      <w:rPr>
        <w:rFonts w:ascii="Verdana" w:hAnsi="Verdana"/>
        <w:b/>
        <w:sz w:val="20"/>
      </w:rPr>
    </w:pPr>
    <w:r w:rsidRPr="00645E09">
      <w:rPr>
        <w:rFonts w:ascii="Verdana" w:hAnsi="Verdana"/>
        <w:b/>
        <w:sz w:val="20"/>
      </w:rPr>
      <w:t xml:space="preserve">Email: </w:t>
    </w:r>
    <w:hyperlink r:id="rId2" w:history="1">
      <w:r w:rsidR="00D840DD" w:rsidRPr="002C6E59">
        <w:rPr>
          <w:rStyle w:val="Hyperlink"/>
          <w:rFonts w:ascii="Verdana" w:hAnsi="Verdana"/>
          <w:b/>
          <w:sz w:val="20"/>
        </w:rPr>
        <w:t>enquiries@illoganparishcouncil.gov.uk</w:t>
      </w:r>
    </w:hyperlink>
  </w:p>
  <w:p w14:paraId="31451964" w14:textId="77777777" w:rsidR="0057340C" w:rsidRPr="001606CB" w:rsidRDefault="0057340C" w:rsidP="00907334">
    <w:pPr>
      <w:ind w:hanging="1134"/>
      <w:rPr>
        <w:rFonts w:ascii="Georgia Ref" w:hAnsi="Georgia Ref"/>
        <w:b/>
        <w:sz w:val="20"/>
      </w:rPr>
    </w:pPr>
  </w:p>
  <w:p w14:paraId="42EBEFE3" w14:textId="77777777" w:rsidR="0057340C" w:rsidRDefault="005734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AC"/>
    <w:multiLevelType w:val="hybridMultilevel"/>
    <w:tmpl w:val="F0487EC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05FAB"/>
    <w:multiLevelType w:val="hybridMultilevel"/>
    <w:tmpl w:val="12B620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D2E15"/>
    <w:multiLevelType w:val="hybridMultilevel"/>
    <w:tmpl w:val="1C7C1F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141DAA"/>
    <w:multiLevelType w:val="hybridMultilevel"/>
    <w:tmpl w:val="A6F6D3DE"/>
    <w:lvl w:ilvl="0" w:tplc="08090001">
      <w:start w:val="1"/>
      <w:numFmt w:val="bullet"/>
      <w:lvlText w:val=""/>
      <w:lvlJc w:val="left"/>
      <w:pPr>
        <w:ind w:left="2955" w:hanging="360"/>
      </w:pPr>
      <w:rPr>
        <w:rFonts w:ascii="Symbol" w:hAnsi="Symbol" w:hint="default"/>
      </w:rPr>
    </w:lvl>
    <w:lvl w:ilvl="1" w:tplc="08090003" w:tentative="1">
      <w:start w:val="1"/>
      <w:numFmt w:val="bullet"/>
      <w:lvlText w:val="o"/>
      <w:lvlJc w:val="left"/>
      <w:pPr>
        <w:ind w:left="3675" w:hanging="360"/>
      </w:pPr>
      <w:rPr>
        <w:rFonts w:ascii="Courier New" w:hAnsi="Courier New" w:cs="Courier New" w:hint="default"/>
      </w:rPr>
    </w:lvl>
    <w:lvl w:ilvl="2" w:tplc="08090005" w:tentative="1">
      <w:start w:val="1"/>
      <w:numFmt w:val="bullet"/>
      <w:lvlText w:val=""/>
      <w:lvlJc w:val="left"/>
      <w:pPr>
        <w:ind w:left="4395" w:hanging="360"/>
      </w:pPr>
      <w:rPr>
        <w:rFonts w:ascii="Wingdings" w:hAnsi="Wingdings" w:hint="default"/>
      </w:rPr>
    </w:lvl>
    <w:lvl w:ilvl="3" w:tplc="08090001" w:tentative="1">
      <w:start w:val="1"/>
      <w:numFmt w:val="bullet"/>
      <w:lvlText w:val=""/>
      <w:lvlJc w:val="left"/>
      <w:pPr>
        <w:ind w:left="5115" w:hanging="360"/>
      </w:pPr>
      <w:rPr>
        <w:rFonts w:ascii="Symbol" w:hAnsi="Symbol" w:hint="default"/>
      </w:rPr>
    </w:lvl>
    <w:lvl w:ilvl="4" w:tplc="08090003" w:tentative="1">
      <w:start w:val="1"/>
      <w:numFmt w:val="bullet"/>
      <w:lvlText w:val="o"/>
      <w:lvlJc w:val="left"/>
      <w:pPr>
        <w:ind w:left="5835" w:hanging="360"/>
      </w:pPr>
      <w:rPr>
        <w:rFonts w:ascii="Courier New" w:hAnsi="Courier New" w:cs="Courier New" w:hint="default"/>
      </w:rPr>
    </w:lvl>
    <w:lvl w:ilvl="5" w:tplc="08090005" w:tentative="1">
      <w:start w:val="1"/>
      <w:numFmt w:val="bullet"/>
      <w:lvlText w:val=""/>
      <w:lvlJc w:val="left"/>
      <w:pPr>
        <w:ind w:left="6555" w:hanging="360"/>
      </w:pPr>
      <w:rPr>
        <w:rFonts w:ascii="Wingdings" w:hAnsi="Wingdings" w:hint="default"/>
      </w:rPr>
    </w:lvl>
    <w:lvl w:ilvl="6" w:tplc="08090001" w:tentative="1">
      <w:start w:val="1"/>
      <w:numFmt w:val="bullet"/>
      <w:lvlText w:val=""/>
      <w:lvlJc w:val="left"/>
      <w:pPr>
        <w:ind w:left="7275" w:hanging="360"/>
      </w:pPr>
      <w:rPr>
        <w:rFonts w:ascii="Symbol" w:hAnsi="Symbol" w:hint="default"/>
      </w:rPr>
    </w:lvl>
    <w:lvl w:ilvl="7" w:tplc="08090003" w:tentative="1">
      <w:start w:val="1"/>
      <w:numFmt w:val="bullet"/>
      <w:lvlText w:val="o"/>
      <w:lvlJc w:val="left"/>
      <w:pPr>
        <w:ind w:left="7995" w:hanging="360"/>
      </w:pPr>
      <w:rPr>
        <w:rFonts w:ascii="Courier New" w:hAnsi="Courier New" w:cs="Courier New" w:hint="default"/>
      </w:rPr>
    </w:lvl>
    <w:lvl w:ilvl="8" w:tplc="08090005" w:tentative="1">
      <w:start w:val="1"/>
      <w:numFmt w:val="bullet"/>
      <w:lvlText w:val=""/>
      <w:lvlJc w:val="left"/>
      <w:pPr>
        <w:ind w:left="8715" w:hanging="360"/>
      </w:pPr>
      <w:rPr>
        <w:rFonts w:ascii="Wingdings" w:hAnsi="Wingdings" w:hint="default"/>
      </w:rPr>
    </w:lvl>
  </w:abstractNum>
  <w:abstractNum w:abstractNumId="4" w15:restartNumberingAfterBreak="0">
    <w:nsid w:val="0EC250C1"/>
    <w:multiLevelType w:val="hybridMultilevel"/>
    <w:tmpl w:val="8B00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23330"/>
    <w:multiLevelType w:val="hybridMultilevel"/>
    <w:tmpl w:val="0BBEC9E2"/>
    <w:lvl w:ilvl="0" w:tplc="0809001B">
      <w:start w:val="1"/>
      <w:numFmt w:val="lowerRoman"/>
      <w:lvlText w:val="%1."/>
      <w:lvlJc w:val="righ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6" w15:restartNumberingAfterBreak="0">
    <w:nsid w:val="11051BD9"/>
    <w:multiLevelType w:val="hybridMultilevel"/>
    <w:tmpl w:val="403217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913B9"/>
    <w:multiLevelType w:val="hybridMultilevel"/>
    <w:tmpl w:val="BB60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A1FFA"/>
    <w:multiLevelType w:val="hybridMultilevel"/>
    <w:tmpl w:val="FE12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F75EC"/>
    <w:multiLevelType w:val="hybridMultilevel"/>
    <w:tmpl w:val="5458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D4338"/>
    <w:multiLevelType w:val="hybridMultilevel"/>
    <w:tmpl w:val="1CB0FC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EA01D8"/>
    <w:multiLevelType w:val="hybridMultilevel"/>
    <w:tmpl w:val="E364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93BB5"/>
    <w:multiLevelType w:val="hybridMultilevel"/>
    <w:tmpl w:val="9AC614D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1FD26F68"/>
    <w:multiLevelType w:val="hybridMultilevel"/>
    <w:tmpl w:val="7B2E1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777103"/>
    <w:multiLevelType w:val="hybridMultilevel"/>
    <w:tmpl w:val="8E7E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E4E7B"/>
    <w:multiLevelType w:val="hybridMultilevel"/>
    <w:tmpl w:val="135C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24486"/>
    <w:multiLevelType w:val="hybridMultilevel"/>
    <w:tmpl w:val="015CA8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714842"/>
    <w:multiLevelType w:val="hybridMultilevel"/>
    <w:tmpl w:val="889E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95CE2"/>
    <w:multiLevelType w:val="hybridMultilevel"/>
    <w:tmpl w:val="4D36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460DEB"/>
    <w:multiLevelType w:val="hybridMultilevel"/>
    <w:tmpl w:val="5878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A1C31"/>
    <w:multiLevelType w:val="hybridMultilevel"/>
    <w:tmpl w:val="64C4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D5677"/>
    <w:multiLevelType w:val="hybridMultilevel"/>
    <w:tmpl w:val="A15E10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DE2814"/>
    <w:multiLevelType w:val="hybridMultilevel"/>
    <w:tmpl w:val="95DE0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6C5CA4"/>
    <w:multiLevelType w:val="hybridMultilevel"/>
    <w:tmpl w:val="78BAD61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90617F"/>
    <w:multiLevelType w:val="hybridMultilevel"/>
    <w:tmpl w:val="21FC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692925"/>
    <w:multiLevelType w:val="hybridMultilevel"/>
    <w:tmpl w:val="38F8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952767"/>
    <w:multiLevelType w:val="hybridMultilevel"/>
    <w:tmpl w:val="BF8E36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2A732E"/>
    <w:multiLevelType w:val="hybridMultilevel"/>
    <w:tmpl w:val="EFC29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3E324C"/>
    <w:multiLevelType w:val="hybridMultilevel"/>
    <w:tmpl w:val="9ABCBE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123B15"/>
    <w:multiLevelType w:val="hybridMultilevel"/>
    <w:tmpl w:val="942622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2067D0"/>
    <w:multiLevelType w:val="hybridMultilevel"/>
    <w:tmpl w:val="BDB2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BC5FED"/>
    <w:multiLevelType w:val="hybridMultilevel"/>
    <w:tmpl w:val="1AF20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2101E7"/>
    <w:multiLevelType w:val="hybridMultilevel"/>
    <w:tmpl w:val="512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742D5"/>
    <w:multiLevelType w:val="hybridMultilevel"/>
    <w:tmpl w:val="BFCE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963DF"/>
    <w:multiLevelType w:val="hybridMultilevel"/>
    <w:tmpl w:val="69B6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AB4013"/>
    <w:multiLevelType w:val="hybridMultilevel"/>
    <w:tmpl w:val="A2480E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985A40"/>
    <w:multiLevelType w:val="hybridMultilevel"/>
    <w:tmpl w:val="2480C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A42E1C"/>
    <w:multiLevelType w:val="hybridMultilevel"/>
    <w:tmpl w:val="3C1C6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7E7AFC"/>
    <w:multiLevelType w:val="hybridMultilevel"/>
    <w:tmpl w:val="E13C4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4C5A90"/>
    <w:multiLevelType w:val="hybridMultilevel"/>
    <w:tmpl w:val="380EB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4C27FF"/>
    <w:multiLevelType w:val="hybridMultilevel"/>
    <w:tmpl w:val="528065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54175F"/>
    <w:multiLevelType w:val="hybridMultilevel"/>
    <w:tmpl w:val="B792CE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7971393">
    <w:abstractNumId w:val="6"/>
  </w:num>
  <w:num w:numId="2" w16cid:durableId="724832871">
    <w:abstractNumId w:val="5"/>
  </w:num>
  <w:num w:numId="3" w16cid:durableId="1313024450">
    <w:abstractNumId w:val="3"/>
  </w:num>
  <w:num w:numId="4" w16cid:durableId="1148864446">
    <w:abstractNumId w:val="30"/>
  </w:num>
  <w:num w:numId="5" w16cid:durableId="1941718398">
    <w:abstractNumId w:val="9"/>
  </w:num>
  <w:num w:numId="6" w16cid:durableId="402608722">
    <w:abstractNumId w:val="25"/>
  </w:num>
  <w:num w:numId="7" w16cid:durableId="706372550">
    <w:abstractNumId w:val="24"/>
  </w:num>
  <w:num w:numId="8" w16cid:durableId="43021398">
    <w:abstractNumId w:val="32"/>
  </w:num>
  <w:num w:numId="9" w16cid:durableId="976102852">
    <w:abstractNumId w:val="12"/>
  </w:num>
  <w:num w:numId="10" w16cid:durableId="1811248681">
    <w:abstractNumId w:val="4"/>
  </w:num>
  <w:num w:numId="11" w16cid:durableId="269437096">
    <w:abstractNumId w:val="18"/>
  </w:num>
  <w:num w:numId="12" w16cid:durableId="340788177">
    <w:abstractNumId w:val="15"/>
  </w:num>
  <w:num w:numId="13" w16cid:durableId="18091244">
    <w:abstractNumId w:val="14"/>
  </w:num>
  <w:num w:numId="14" w16cid:durableId="1423645690">
    <w:abstractNumId w:val="34"/>
  </w:num>
  <w:num w:numId="15" w16cid:durableId="504827788">
    <w:abstractNumId w:val="20"/>
  </w:num>
  <w:num w:numId="16" w16cid:durableId="1054698256">
    <w:abstractNumId w:val="16"/>
  </w:num>
  <w:num w:numId="17" w16cid:durableId="584345990">
    <w:abstractNumId w:val="31"/>
  </w:num>
  <w:num w:numId="18" w16cid:durableId="605699908">
    <w:abstractNumId w:val="41"/>
  </w:num>
  <w:num w:numId="19" w16cid:durableId="1951738605">
    <w:abstractNumId w:val="35"/>
  </w:num>
  <w:num w:numId="20" w16cid:durableId="1465537353">
    <w:abstractNumId w:val="39"/>
  </w:num>
  <w:num w:numId="21" w16cid:durableId="172887038">
    <w:abstractNumId w:val="36"/>
  </w:num>
  <w:num w:numId="22" w16cid:durableId="1290625216">
    <w:abstractNumId w:val="40"/>
  </w:num>
  <w:num w:numId="23" w16cid:durableId="938609741">
    <w:abstractNumId w:val="10"/>
  </w:num>
  <w:num w:numId="24" w16cid:durableId="644548805">
    <w:abstractNumId w:val="27"/>
  </w:num>
  <w:num w:numId="25" w16cid:durableId="1654290122">
    <w:abstractNumId w:val="26"/>
  </w:num>
  <w:num w:numId="26" w16cid:durableId="1733500254">
    <w:abstractNumId w:val="22"/>
  </w:num>
  <w:num w:numId="27" w16cid:durableId="1272278864">
    <w:abstractNumId w:val="23"/>
  </w:num>
  <w:num w:numId="28" w16cid:durableId="209193186">
    <w:abstractNumId w:val="29"/>
  </w:num>
  <w:num w:numId="29" w16cid:durableId="1349213791">
    <w:abstractNumId w:val="1"/>
  </w:num>
  <w:num w:numId="30" w16cid:durableId="417142352">
    <w:abstractNumId w:val="28"/>
  </w:num>
  <w:num w:numId="31" w16cid:durableId="1768890522">
    <w:abstractNumId w:val="0"/>
  </w:num>
  <w:num w:numId="32" w16cid:durableId="702437947">
    <w:abstractNumId w:val="13"/>
  </w:num>
  <w:num w:numId="33" w16cid:durableId="1111978525">
    <w:abstractNumId w:val="21"/>
  </w:num>
  <w:num w:numId="34" w16cid:durableId="2360918">
    <w:abstractNumId w:val="33"/>
  </w:num>
  <w:num w:numId="35" w16cid:durableId="2035962327">
    <w:abstractNumId w:val="11"/>
  </w:num>
  <w:num w:numId="36" w16cid:durableId="594552958">
    <w:abstractNumId w:val="19"/>
  </w:num>
  <w:num w:numId="37" w16cid:durableId="655651345">
    <w:abstractNumId w:val="8"/>
  </w:num>
  <w:num w:numId="38" w16cid:durableId="1629823336">
    <w:abstractNumId w:val="38"/>
  </w:num>
  <w:num w:numId="39" w16cid:durableId="2049722597">
    <w:abstractNumId w:val="7"/>
  </w:num>
  <w:num w:numId="40" w16cid:durableId="1915315268">
    <w:abstractNumId w:val="17"/>
  </w:num>
  <w:num w:numId="41" w16cid:durableId="1774935725">
    <w:abstractNumId w:val="2"/>
  </w:num>
  <w:num w:numId="42" w16cid:durableId="23698549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vJ+CYn6T+8GdiYp4gHJgJQTcLjAIT0LO2IUxIyaMZfWiSOeRYBJ5Vj8wuU6QxlLPahyp6IK9VWowrrPaAwqvQ==" w:salt="Da4ymJLWpNGlrCCud3NRC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A23"/>
    <w:rsid w:val="000050EC"/>
    <w:rsid w:val="000138AA"/>
    <w:rsid w:val="00014425"/>
    <w:rsid w:val="000324E5"/>
    <w:rsid w:val="0004145D"/>
    <w:rsid w:val="00043E69"/>
    <w:rsid w:val="00061ED3"/>
    <w:rsid w:val="0006712F"/>
    <w:rsid w:val="00072D32"/>
    <w:rsid w:val="00085816"/>
    <w:rsid w:val="000A6A94"/>
    <w:rsid w:val="000B068D"/>
    <w:rsid w:val="000B5ADE"/>
    <w:rsid w:val="000C3FC9"/>
    <w:rsid w:val="000D28C6"/>
    <w:rsid w:val="0013560F"/>
    <w:rsid w:val="001606CB"/>
    <w:rsid w:val="00172F5F"/>
    <w:rsid w:val="0017448D"/>
    <w:rsid w:val="001772FC"/>
    <w:rsid w:val="001802D8"/>
    <w:rsid w:val="00187D58"/>
    <w:rsid w:val="00196015"/>
    <w:rsid w:val="001A25BF"/>
    <w:rsid w:val="001B772C"/>
    <w:rsid w:val="001C1A23"/>
    <w:rsid w:val="00206A63"/>
    <w:rsid w:val="002347EE"/>
    <w:rsid w:val="00236D81"/>
    <w:rsid w:val="002659FC"/>
    <w:rsid w:val="00267311"/>
    <w:rsid w:val="00273AA0"/>
    <w:rsid w:val="002859D1"/>
    <w:rsid w:val="002977C7"/>
    <w:rsid w:val="002A7831"/>
    <w:rsid w:val="002B6B11"/>
    <w:rsid w:val="002E419E"/>
    <w:rsid w:val="002F1168"/>
    <w:rsid w:val="00314CC0"/>
    <w:rsid w:val="00317B29"/>
    <w:rsid w:val="003327D8"/>
    <w:rsid w:val="00341017"/>
    <w:rsid w:val="00355BEE"/>
    <w:rsid w:val="0036739A"/>
    <w:rsid w:val="0037263C"/>
    <w:rsid w:val="003814A2"/>
    <w:rsid w:val="0038706A"/>
    <w:rsid w:val="00393053"/>
    <w:rsid w:val="003A5DF6"/>
    <w:rsid w:val="003C0A22"/>
    <w:rsid w:val="003C3642"/>
    <w:rsid w:val="003D0DFF"/>
    <w:rsid w:val="00421056"/>
    <w:rsid w:val="00445489"/>
    <w:rsid w:val="00446681"/>
    <w:rsid w:val="004505DD"/>
    <w:rsid w:val="004766DD"/>
    <w:rsid w:val="00497A7C"/>
    <w:rsid w:val="004B25DB"/>
    <w:rsid w:val="004C52EE"/>
    <w:rsid w:val="004C7643"/>
    <w:rsid w:val="004D683B"/>
    <w:rsid w:val="004E6E09"/>
    <w:rsid w:val="004F1A04"/>
    <w:rsid w:val="004F60C1"/>
    <w:rsid w:val="00526108"/>
    <w:rsid w:val="005275F4"/>
    <w:rsid w:val="00545942"/>
    <w:rsid w:val="0055273A"/>
    <w:rsid w:val="005620E4"/>
    <w:rsid w:val="00565809"/>
    <w:rsid w:val="0057340C"/>
    <w:rsid w:val="00582C5D"/>
    <w:rsid w:val="00591B41"/>
    <w:rsid w:val="005B69DC"/>
    <w:rsid w:val="005E5B2C"/>
    <w:rsid w:val="005F1763"/>
    <w:rsid w:val="00623B5C"/>
    <w:rsid w:val="00626992"/>
    <w:rsid w:val="0063520A"/>
    <w:rsid w:val="00635792"/>
    <w:rsid w:val="0064388E"/>
    <w:rsid w:val="00645E09"/>
    <w:rsid w:val="0068084C"/>
    <w:rsid w:val="006931D0"/>
    <w:rsid w:val="006D3346"/>
    <w:rsid w:val="006F1C86"/>
    <w:rsid w:val="00703B3C"/>
    <w:rsid w:val="00734C97"/>
    <w:rsid w:val="007527FF"/>
    <w:rsid w:val="00765640"/>
    <w:rsid w:val="007771BE"/>
    <w:rsid w:val="00781FFE"/>
    <w:rsid w:val="007902BF"/>
    <w:rsid w:val="007A2F9F"/>
    <w:rsid w:val="007E0241"/>
    <w:rsid w:val="007E7005"/>
    <w:rsid w:val="007F6126"/>
    <w:rsid w:val="0080203D"/>
    <w:rsid w:val="00804622"/>
    <w:rsid w:val="00823EA5"/>
    <w:rsid w:val="00833836"/>
    <w:rsid w:val="008351F2"/>
    <w:rsid w:val="008454DF"/>
    <w:rsid w:val="008521EF"/>
    <w:rsid w:val="00865370"/>
    <w:rsid w:val="00890239"/>
    <w:rsid w:val="0089340B"/>
    <w:rsid w:val="00895E57"/>
    <w:rsid w:val="008A228F"/>
    <w:rsid w:val="008A6AB4"/>
    <w:rsid w:val="008D34BE"/>
    <w:rsid w:val="008D3F7F"/>
    <w:rsid w:val="008E00BD"/>
    <w:rsid w:val="00907334"/>
    <w:rsid w:val="00913100"/>
    <w:rsid w:val="00913F18"/>
    <w:rsid w:val="0091794B"/>
    <w:rsid w:val="00924879"/>
    <w:rsid w:val="00927838"/>
    <w:rsid w:val="00966591"/>
    <w:rsid w:val="00974166"/>
    <w:rsid w:val="00984052"/>
    <w:rsid w:val="00985212"/>
    <w:rsid w:val="009905AA"/>
    <w:rsid w:val="009B0D2C"/>
    <w:rsid w:val="009B6DAF"/>
    <w:rsid w:val="009E24E1"/>
    <w:rsid w:val="009E6738"/>
    <w:rsid w:val="00A05010"/>
    <w:rsid w:val="00A06DB5"/>
    <w:rsid w:val="00A11C2C"/>
    <w:rsid w:val="00A160FB"/>
    <w:rsid w:val="00A20C3E"/>
    <w:rsid w:val="00A36685"/>
    <w:rsid w:val="00A41DD2"/>
    <w:rsid w:val="00A72B3B"/>
    <w:rsid w:val="00A81162"/>
    <w:rsid w:val="00A84FD6"/>
    <w:rsid w:val="00A94E1E"/>
    <w:rsid w:val="00AA22EA"/>
    <w:rsid w:val="00AD735B"/>
    <w:rsid w:val="00AF2FF7"/>
    <w:rsid w:val="00B12FD1"/>
    <w:rsid w:val="00B369CF"/>
    <w:rsid w:val="00B74C2C"/>
    <w:rsid w:val="00B90B4A"/>
    <w:rsid w:val="00BB1883"/>
    <w:rsid w:val="00BC1F70"/>
    <w:rsid w:val="00BE46A4"/>
    <w:rsid w:val="00C06EE0"/>
    <w:rsid w:val="00C25C32"/>
    <w:rsid w:val="00C30B20"/>
    <w:rsid w:val="00C35B29"/>
    <w:rsid w:val="00C36D52"/>
    <w:rsid w:val="00C5477D"/>
    <w:rsid w:val="00C751ED"/>
    <w:rsid w:val="00C873A6"/>
    <w:rsid w:val="00C914D6"/>
    <w:rsid w:val="00C943DB"/>
    <w:rsid w:val="00CB7629"/>
    <w:rsid w:val="00CB771C"/>
    <w:rsid w:val="00CD138E"/>
    <w:rsid w:val="00D031B3"/>
    <w:rsid w:val="00D040F7"/>
    <w:rsid w:val="00D23EE5"/>
    <w:rsid w:val="00D33BA9"/>
    <w:rsid w:val="00D33E35"/>
    <w:rsid w:val="00D411A3"/>
    <w:rsid w:val="00D5341A"/>
    <w:rsid w:val="00D64D0C"/>
    <w:rsid w:val="00D803D4"/>
    <w:rsid w:val="00D8133E"/>
    <w:rsid w:val="00D840DD"/>
    <w:rsid w:val="00D8543E"/>
    <w:rsid w:val="00D96E23"/>
    <w:rsid w:val="00DA1A80"/>
    <w:rsid w:val="00DA287C"/>
    <w:rsid w:val="00DB6997"/>
    <w:rsid w:val="00DB7F93"/>
    <w:rsid w:val="00DD1812"/>
    <w:rsid w:val="00DD6952"/>
    <w:rsid w:val="00E343C3"/>
    <w:rsid w:val="00E4186F"/>
    <w:rsid w:val="00E607F3"/>
    <w:rsid w:val="00E7676E"/>
    <w:rsid w:val="00E76847"/>
    <w:rsid w:val="00E8517D"/>
    <w:rsid w:val="00E851FD"/>
    <w:rsid w:val="00EA42E3"/>
    <w:rsid w:val="00EC238B"/>
    <w:rsid w:val="00EE70D9"/>
    <w:rsid w:val="00EF52DD"/>
    <w:rsid w:val="00F0429D"/>
    <w:rsid w:val="00F31396"/>
    <w:rsid w:val="00F43479"/>
    <w:rsid w:val="00F77A9E"/>
    <w:rsid w:val="00FD748F"/>
    <w:rsid w:val="00FE7E21"/>
    <w:rsid w:val="00FF4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CC181"/>
  <w15:docId w15:val="{A7F6CFF0-73B8-4DB1-A4D8-ED135030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1FFE"/>
    <w:rPr>
      <w:sz w:val="24"/>
      <w:lang w:val="en-GB"/>
    </w:rPr>
  </w:style>
  <w:style w:type="paragraph" w:styleId="Heading4">
    <w:name w:val="heading 4"/>
    <w:basedOn w:val="Normal"/>
    <w:link w:val="Heading4Char"/>
    <w:uiPriority w:val="9"/>
    <w:qFormat/>
    <w:rsid w:val="00F0429D"/>
    <w:pPr>
      <w:spacing w:before="100" w:beforeAutospacing="1" w:after="100" w:afterAutospacing="1"/>
      <w:outlineLvl w:val="3"/>
    </w:pPr>
    <w:rPr>
      <w:rFonts w:ascii="Times New Roman" w:eastAsia="Times New Roman" w:hAnsi="Times New Roman"/>
      <w:b/>
      <w:b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781FFE"/>
    <w:pPr>
      <w:widowControl w:val="0"/>
      <w:autoSpaceDE w:val="0"/>
      <w:autoSpaceDN w:val="0"/>
      <w:adjustRightInd w:val="0"/>
      <w:spacing w:line="288" w:lineRule="auto"/>
      <w:textAlignment w:val="center"/>
    </w:pPr>
    <w:rPr>
      <w:rFonts w:ascii="Times-Roman" w:eastAsia="Times New Roman" w:hAnsi="Times-Roman"/>
      <w:color w:val="000000"/>
      <w:lang w:val="en-US"/>
    </w:rPr>
  </w:style>
  <w:style w:type="paragraph" w:styleId="Header">
    <w:name w:val="header"/>
    <w:basedOn w:val="Normal"/>
    <w:rsid w:val="00907334"/>
    <w:pPr>
      <w:tabs>
        <w:tab w:val="center" w:pos="4320"/>
        <w:tab w:val="right" w:pos="8640"/>
      </w:tabs>
    </w:pPr>
  </w:style>
  <w:style w:type="paragraph" w:styleId="Footer">
    <w:name w:val="footer"/>
    <w:basedOn w:val="Normal"/>
    <w:rsid w:val="00907334"/>
    <w:pPr>
      <w:tabs>
        <w:tab w:val="center" w:pos="4320"/>
        <w:tab w:val="right" w:pos="8640"/>
      </w:tabs>
    </w:pPr>
  </w:style>
  <w:style w:type="character" w:styleId="Hyperlink">
    <w:name w:val="Hyperlink"/>
    <w:basedOn w:val="DefaultParagraphFont"/>
    <w:rsid w:val="00D840DD"/>
    <w:rPr>
      <w:color w:val="0000FF" w:themeColor="hyperlink"/>
      <w:u w:val="single"/>
    </w:rPr>
  </w:style>
  <w:style w:type="paragraph" w:styleId="ListParagraph">
    <w:name w:val="List Paragraph"/>
    <w:basedOn w:val="Normal"/>
    <w:uiPriority w:val="34"/>
    <w:qFormat/>
    <w:rsid w:val="004D683B"/>
    <w:pPr>
      <w:ind w:left="720"/>
      <w:contextualSpacing/>
    </w:pPr>
    <w:rPr>
      <w:rFonts w:ascii="Times New Roman" w:eastAsia="Times New Roman" w:hAnsi="Times New Roman"/>
      <w:szCs w:val="24"/>
    </w:rPr>
  </w:style>
  <w:style w:type="table" w:styleId="TableGrid">
    <w:name w:val="Table Grid"/>
    <w:basedOn w:val="TableNormal"/>
    <w:uiPriority w:val="59"/>
    <w:rsid w:val="00297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0429D"/>
    <w:rPr>
      <w:rFonts w:ascii="Times New Roman" w:eastAsia="Times New Roman" w:hAnsi="Times New Roman"/>
      <w:b/>
      <w:bCs/>
      <w:sz w:val="24"/>
      <w:szCs w:val="24"/>
      <w:lang w:val="en-GB" w:eastAsia="en-GB"/>
    </w:rPr>
  </w:style>
  <w:style w:type="character" w:customStyle="1" w:styleId="legds">
    <w:name w:val="legds"/>
    <w:basedOn w:val="DefaultParagraphFont"/>
    <w:rsid w:val="00F0429D"/>
  </w:style>
  <w:style w:type="paragraph" w:customStyle="1" w:styleId="legclearfix">
    <w:name w:val="legclearfix"/>
    <w:basedOn w:val="Normal"/>
    <w:rsid w:val="00F0429D"/>
    <w:pPr>
      <w:spacing w:before="100" w:beforeAutospacing="1" w:after="100" w:afterAutospacing="1"/>
    </w:pPr>
    <w:rPr>
      <w:rFonts w:ascii="Times New Roman" w:eastAsia="Times New Roman" w:hAnsi="Times New Roman"/>
      <w:szCs w:val="24"/>
      <w:lang w:eastAsia="en-GB"/>
    </w:rPr>
  </w:style>
  <w:style w:type="character" w:customStyle="1" w:styleId="apple-converted-space">
    <w:name w:val="apple-converted-space"/>
    <w:basedOn w:val="DefaultParagraphFont"/>
    <w:rsid w:val="00F0429D"/>
  </w:style>
  <w:style w:type="paragraph" w:styleId="BalloonText">
    <w:name w:val="Balloon Text"/>
    <w:basedOn w:val="Normal"/>
    <w:link w:val="BalloonTextChar"/>
    <w:rsid w:val="00804622"/>
    <w:rPr>
      <w:rFonts w:ascii="Tahoma" w:hAnsi="Tahoma" w:cs="Tahoma"/>
      <w:sz w:val="16"/>
      <w:szCs w:val="16"/>
    </w:rPr>
  </w:style>
  <w:style w:type="character" w:customStyle="1" w:styleId="BalloonTextChar">
    <w:name w:val="Balloon Text Char"/>
    <w:basedOn w:val="DefaultParagraphFont"/>
    <w:link w:val="BalloonText"/>
    <w:rsid w:val="00804622"/>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80828">
      <w:bodyDiv w:val="1"/>
      <w:marLeft w:val="0"/>
      <w:marRight w:val="0"/>
      <w:marTop w:val="0"/>
      <w:marBottom w:val="0"/>
      <w:divBdr>
        <w:top w:val="none" w:sz="0" w:space="0" w:color="auto"/>
        <w:left w:val="none" w:sz="0" w:space="0" w:color="auto"/>
        <w:bottom w:val="none" w:sz="0" w:space="0" w:color="auto"/>
        <w:right w:val="none" w:sz="0" w:space="0" w:color="auto"/>
      </w:divBdr>
    </w:div>
    <w:div w:id="440536274">
      <w:bodyDiv w:val="1"/>
      <w:marLeft w:val="0"/>
      <w:marRight w:val="0"/>
      <w:marTop w:val="0"/>
      <w:marBottom w:val="0"/>
      <w:divBdr>
        <w:top w:val="none" w:sz="0" w:space="0" w:color="auto"/>
        <w:left w:val="none" w:sz="0" w:space="0" w:color="auto"/>
        <w:bottom w:val="none" w:sz="0" w:space="0" w:color="auto"/>
        <w:right w:val="none" w:sz="0" w:space="0" w:color="auto"/>
      </w:divBdr>
    </w:div>
    <w:div w:id="1729302848">
      <w:bodyDiv w:val="1"/>
      <w:marLeft w:val="0"/>
      <w:marRight w:val="0"/>
      <w:marTop w:val="0"/>
      <w:marBottom w:val="0"/>
      <w:divBdr>
        <w:top w:val="none" w:sz="0" w:space="0" w:color="auto"/>
        <w:left w:val="none" w:sz="0" w:space="0" w:color="auto"/>
        <w:bottom w:val="none" w:sz="0" w:space="0" w:color="auto"/>
        <w:right w:val="none" w:sz="0" w:space="0" w:color="auto"/>
      </w:divBdr>
    </w:div>
    <w:div w:id="1770807658">
      <w:bodyDiv w:val="1"/>
      <w:marLeft w:val="0"/>
      <w:marRight w:val="0"/>
      <w:marTop w:val="0"/>
      <w:marBottom w:val="0"/>
      <w:divBdr>
        <w:top w:val="none" w:sz="0" w:space="0" w:color="auto"/>
        <w:left w:val="none" w:sz="0" w:space="0" w:color="auto"/>
        <w:bottom w:val="none" w:sz="0" w:space="0" w:color="auto"/>
        <w:right w:val="none" w:sz="0" w:space="0" w:color="auto"/>
      </w:divBdr>
    </w:div>
    <w:div w:id="2052149959">
      <w:bodyDiv w:val="1"/>
      <w:marLeft w:val="0"/>
      <w:marRight w:val="0"/>
      <w:marTop w:val="0"/>
      <w:marBottom w:val="0"/>
      <w:divBdr>
        <w:top w:val="none" w:sz="0" w:space="0" w:color="auto"/>
        <w:left w:val="none" w:sz="0" w:space="0" w:color="auto"/>
        <w:bottom w:val="none" w:sz="0" w:space="0" w:color="auto"/>
        <w:right w:val="none" w:sz="0" w:space="0" w:color="auto"/>
      </w:divBdr>
      <w:divsChild>
        <w:div w:id="1415973692">
          <w:marLeft w:val="0"/>
          <w:marRight w:val="0"/>
          <w:marTop w:val="0"/>
          <w:marBottom w:val="0"/>
          <w:divBdr>
            <w:top w:val="none" w:sz="0" w:space="0" w:color="auto"/>
            <w:left w:val="none" w:sz="0" w:space="0" w:color="auto"/>
            <w:bottom w:val="none" w:sz="0" w:space="0" w:color="auto"/>
            <w:right w:val="none" w:sz="0" w:space="0" w:color="auto"/>
          </w:divBdr>
          <w:divsChild>
            <w:div w:id="15056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mailto:enquiries@illoganparishcouncil.gov.uk"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Illogan%20Parish%20Council\Illogan%20Parish%20Council%20Team%20Site%20-%20Documents\Documents\Quotation%20and%20Tender%20Packs\Tend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5B7B574DF32499A007ACC0EE7E3F3" ma:contentTypeVersion="17" ma:contentTypeDescription="Create a new document." ma:contentTypeScope="" ma:versionID="cd19a380a00941d41153a37670370c8c">
  <xsd:schema xmlns:xsd="http://www.w3.org/2001/XMLSchema" xmlns:xs="http://www.w3.org/2001/XMLSchema" xmlns:p="http://schemas.microsoft.com/office/2006/metadata/properties" xmlns:ns2="09d9969f-f171-4259-bb96-fd1ecfdc9633" xmlns:ns3="7e2fbaa2-03aa-487a-8a9b-7ef76e20c5b8" targetNamespace="http://schemas.microsoft.com/office/2006/metadata/properties" ma:root="true" ma:fieldsID="74f4b41631a72e66e965d8163af4ae35" ns2:_="" ns3:_="">
    <xsd:import namespace="09d9969f-f171-4259-bb96-fd1ecfdc9633"/>
    <xsd:import namespace="7e2fbaa2-03aa-487a-8a9b-7ef76e20c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9969f-f171-4259-bb96-fd1ecfdc9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476721-2e4a-4907-94db-0fb8a45187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2fbaa2-03aa-487a-8a9b-7ef76e20c5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94c9dea-2853-4081-9343-9434d5406c0f}" ma:internalName="TaxCatchAll" ma:showField="CatchAllData" ma:web="7e2fbaa2-03aa-487a-8a9b-7ef76e20c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2fbaa2-03aa-487a-8a9b-7ef76e20c5b8" xsi:nil="true"/>
    <lcf76f155ced4ddcb4097134ff3c332f xmlns="09d9969f-f171-4259-bb96-fd1ecfdc96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ED968A-A051-460A-B815-D3FBA45E1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9969f-f171-4259-bb96-fd1ecfdc9633"/>
    <ds:schemaRef ds:uri="7e2fbaa2-03aa-487a-8a9b-7ef76e20c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2338B5-E44C-4283-9AC0-E7E76DD1751B}">
  <ds:schemaRefs>
    <ds:schemaRef ds:uri="http://schemas.microsoft.com/sharepoint/v3/contenttype/forms"/>
  </ds:schemaRefs>
</ds:datastoreItem>
</file>

<file path=customXml/itemProps3.xml><?xml version="1.0" encoding="utf-8"?>
<ds:datastoreItem xmlns:ds="http://schemas.openxmlformats.org/officeDocument/2006/customXml" ds:itemID="{AD5B513E-68F6-4A09-A8EF-918A898C387A}">
  <ds:schemaRefs>
    <ds:schemaRef ds:uri="http://schemas.microsoft.com/office/2006/metadata/properties"/>
    <ds:schemaRef ds:uri="http://schemas.microsoft.com/office/infopath/2007/PartnerControls"/>
    <ds:schemaRef ds:uri="7e2fbaa2-03aa-487a-8a9b-7ef76e20c5b8"/>
    <ds:schemaRef ds:uri="09d9969f-f171-4259-bb96-fd1ecfdc9633"/>
  </ds:schemaRefs>
</ds:datastoreItem>
</file>

<file path=docProps/app.xml><?xml version="1.0" encoding="utf-8"?>
<Properties xmlns="http://schemas.openxmlformats.org/officeDocument/2006/extended-properties" xmlns:vt="http://schemas.openxmlformats.org/officeDocument/2006/docPropsVTypes">
  <Template>Tender TEMPLATE.dotx</Template>
  <TotalTime>3</TotalTime>
  <Pages>7</Pages>
  <Words>809</Words>
  <Characters>4615</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Clerk: Mrs Suzanne Ballinger</vt:lpstr>
    </vt:vector>
  </TitlesOfParts>
  <Company>Microsoft</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Clerk: Mrs Suzanne Ballinger</dc:title>
  <dc:creator>Sarah</dc:creator>
  <cp:lastModifiedBy>Sarah Rimell</cp:lastModifiedBy>
  <cp:revision>3</cp:revision>
  <cp:lastPrinted>2014-08-13T08:13:00Z</cp:lastPrinted>
  <dcterms:created xsi:type="dcterms:W3CDTF">2022-10-24T13:49:00Z</dcterms:created>
  <dcterms:modified xsi:type="dcterms:W3CDTF">2022-10-24T13:51:00Z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0x01010019D5B7B574DF32499A007ACC0EE7E3F3</vt:lpwstr>
  </property>
  <property fmtid="{D5CDD505-2E9C-101B-9397-08002B2CF9AE}" pid="3" name="MediaServiceImageTags">
    <vt:lpwstr/>
  </property>
</Properties>
</file>